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A4F" w:rsidRPr="00E03DD5" w:rsidRDefault="00501A4F" w:rsidP="0050000F">
      <w:pPr>
        <w:pStyle w:val="Nadpis1"/>
        <w:spacing w:after="240"/>
        <w:ind w:right="-530"/>
        <w:rPr>
          <w:color w:val="000000" w:themeColor="text1"/>
          <w:szCs w:val="28"/>
        </w:rPr>
      </w:pPr>
    </w:p>
    <w:p w:rsidR="0050000F" w:rsidRPr="00E03DD5" w:rsidRDefault="0050000F" w:rsidP="00501A4F">
      <w:pPr>
        <w:pStyle w:val="Nadpis1"/>
        <w:spacing w:after="240"/>
        <w:ind w:right="-530"/>
        <w:jc w:val="center"/>
        <w:rPr>
          <w:color w:val="000000" w:themeColor="text1"/>
          <w:szCs w:val="28"/>
        </w:rPr>
      </w:pPr>
      <w:r w:rsidRPr="00E03DD5">
        <w:rPr>
          <w:color w:val="000000" w:themeColor="text1"/>
          <w:szCs w:val="28"/>
        </w:rPr>
        <w:t xml:space="preserve">Vyhodnocení zadávacího řízení veřejné zakázky malého rozsahu na </w:t>
      </w:r>
      <w:r w:rsidR="002276A6" w:rsidRPr="00E03DD5">
        <w:rPr>
          <w:color w:val="000000" w:themeColor="text1"/>
          <w:szCs w:val="28"/>
        </w:rPr>
        <w:t>služby</w:t>
      </w:r>
    </w:p>
    <w:p w:rsidR="0050000F" w:rsidRPr="00E03DD5" w:rsidRDefault="0050000F" w:rsidP="0050000F">
      <w:pPr>
        <w:pStyle w:val="Zkladntext"/>
        <w:tabs>
          <w:tab w:val="left" w:pos="5245"/>
        </w:tabs>
        <w:jc w:val="both"/>
        <w:rPr>
          <w:color w:val="000000" w:themeColor="text1"/>
          <w:sz w:val="22"/>
          <w:szCs w:val="22"/>
        </w:rPr>
      </w:pPr>
      <w:r w:rsidRPr="00E03DD5">
        <w:rPr>
          <w:color w:val="000000" w:themeColor="text1"/>
          <w:sz w:val="22"/>
          <w:szCs w:val="22"/>
        </w:rPr>
        <w:t>Dne:</w:t>
      </w:r>
      <w:r w:rsidRPr="00E03DD5">
        <w:rPr>
          <w:color w:val="000000" w:themeColor="text1"/>
          <w:sz w:val="22"/>
          <w:szCs w:val="22"/>
        </w:rPr>
        <w:tab/>
        <w:t>Evidenční číslo: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992"/>
        <w:gridCol w:w="4394"/>
      </w:tblGrid>
      <w:tr w:rsidR="00E03DD5" w:rsidRPr="00E03DD5" w:rsidTr="0050000F">
        <w:trPr>
          <w:trHeight w:val="3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F01CDC">
            <w:pPr>
              <w:tabs>
                <w:tab w:val="left" w:pos="-1771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E03DD5">
              <w:rPr>
                <w:color w:val="000000" w:themeColor="text1"/>
                <w:sz w:val="22"/>
                <w:szCs w:val="22"/>
              </w:rPr>
              <w:t>23</w:t>
            </w:r>
            <w:r w:rsidR="002276A6" w:rsidRPr="00E03DD5">
              <w:rPr>
                <w:color w:val="000000" w:themeColor="text1"/>
                <w:sz w:val="22"/>
                <w:szCs w:val="22"/>
              </w:rPr>
              <w:t>.9.2</w:t>
            </w:r>
            <w:r w:rsidR="0050000F" w:rsidRPr="00E03DD5">
              <w:rPr>
                <w:color w:val="000000" w:themeColor="text1"/>
                <w:sz w:val="22"/>
                <w:szCs w:val="22"/>
              </w:rPr>
              <w:t xml:space="preserve"> </w:t>
            </w:r>
            <w:r w:rsidR="002276A6" w:rsidRPr="00E03DD5">
              <w:rPr>
                <w:color w:val="000000" w:themeColor="text1"/>
                <w:sz w:val="22"/>
                <w:szCs w:val="22"/>
              </w:rPr>
              <w:t>013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00F" w:rsidRPr="00E03DD5" w:rsidRDefault="0050000F">
            <w:pPr>
              <w:tabs>
                <w:tab w:val="left" w:pos="0"/>
                <w:tab w:val="left" w:pos="5387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2276A6" w:rsidP="002276A6">
            <w:pPr>
              <w:pStyle w:val="Nadpis1"/>
              <w:rPr>
                <w:b w:val="0"/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</w:rPr>
              <w:t>VZ-208/2013</w:t>
            </w:r>
          </w:p>
        </w:tc>
      </w:tr>
    </w:tbl>
    <w:p w:rsidR="0050000F" w:rsidRPr="00E03DD5" w:rsidRDefault="0050000F" w:rsidP="0050000F">
      <w:pPr>
        <w:tabs>
          <w:tab w:val="left" w:pos="-1701"/>
          <w:tab w:val="left" w:pos="4820"/>
        </w:tabs>
        <w:jc w:val="both"/>
        <w:rPr>
          <w:color w:val="000000" w:themeColor="text1"/>
          <w:sz w:val="22"/>
          <w:szCs w:val="22"/>
        </w:rPr>
      </w:pPr>
      <w:r w:rsidRPr="00E03DD5">
        <w:rPr>
          <w:color w:val="000000" w:themeColor="text1"/>
          <w:sz w:val="22"/>
          <w:szCs w:val="22"/>
        </w:rPr>
        <w:tab/>
      </w:r>
    </w:p>
    <w:p w:rsidR="0050000F" w:rsidRPr="00E03DD5" w:rsidRDefault="0050000F" w:rsidP="0050000F">
      <w:pPr>
        <w:tabs>
          <w:tab w:val="left" w:pos="0"/>
          <w:tab w:val="left" w:pos="4820"/>
        </w:tabs>
        <w:jc w:val="both"/>
        <w:rPr>
          <w:b/>
          <w:color w:val="000000" w:themeColor="text1"/>
          <w:sz w:val="22"/>
          <w:szCs w:val="22"/>
        </w:rPr>
      </w:pPr>
      <w:r w:rsidRPr="00E03DD5">
        <w:rPr>
          <w:b/>
          <w:color w:val="000000" w:themeColor="text1"/>
          <w:sz w:val="22"/>
          <w:szCs w:val="22"/>
        </w:rPr>
        <w:t>Věc:</w:t>
      </w:r>
      <w:r w:rsidRPr="00E03DD5">
        <w:rPr>
          <w:b/>
          <w:color w:val="000000" w:themeColor="text1"/>
          <w:sz w:val="22"/>
          <w:szCs w:val="22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E03DD5" w:rsidRPr="00E03DD5" w:rsidTr="0050000F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50000F" w:rsidP="002276A6">
            <w:pPr>
              <w:widowControl w:val="0"/>
              <w:tabs>
                <w:tab w:val="left" w:pos="17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Vyhodnocení zadávacího řízení veřejné zakázky malého rozsahu na</w:t>
            </w:r>
            <w:r w:rsidR="002276A6" w:rsidRPr="00E03DD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služby s </w:t>
            </w:r>
            <w:proofErr w:type="gramStart"/>
            <w:r w:rsidRPr="00E03DD5">
              <w:rPr>
                <w:color w:val="000000" w:themeColor="text1"/>
                <w:sz w:val="22"/>
                <w:szCs w:val="22"/>
              </w:rPr>
              <w:t xml:space="preserve">názvem  </w:t>
            </w:r>
            <w:r w:rsidR="002276A6" w:rsidRPr="00E03DD5">
              <w:rPr>
                <w:color w:val="000000" w:themeColor="text1"/>
                <w:sz w:val="24"/>
                <w:szCs w:val="24"/>
              </w:rPr>
              <w:t>„</w:t>
            </w:r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E-</w:t>
            </w:r>
            <w:proofErr w:type="spellStart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learning</w:t>
            </w:r>
            <w:proofErr w:type="spellEnd"/>
            <w:proofErr w:type="gramEnd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 xml:space="preserve"> - vytvoření a následná optimalizace vzdělávacího modulu“</w:t>
            </w:r>
          </w:p>
        </w:tc>
      </w:tr>
    </w:tbl>
    <w:p w:rsidR="0050000F" w:rsidRPr="00E03DD5" w:rsidRDefault="0050000F" w:rsidP="0050000F">
      <w:pPr>
        <w:tabs>
          <w:tab w:val="left" w:pos="-2835"/>
          <w:tab w:val="left" w:pos="-2694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tabs>
          <w:tab w:val="left" w:pos="-1560"/>
        </w:tabs>
        <w:rPr>
          <w:color w:val="000000" w:themeColor="text1"/>
          <w:sz w:val="22"/>
          <w:szCs w:val="22"/>
        </w:rPr>
      </w:pPr>
      <w:r w:rsidRPr="00E03DD5">
        <w:rPr>
          <w:color w:val="000000" w:themeColor="text1"/>
          <w:sz w:val="22"/>
          <w:szCs w:val="22"/>
        </w:rPr>
        <w:t>Zpracoval:                                                               Předkládá:</w:t>
      </w:r>
    </w:p>
    <w:tbl>
      <w:tblPr>
        <w:tblW w:w="964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6"/>
        <w:gridCol w:w="607"/>
        <w:gridCol w:w="4782"/>
      </w:tblGrid>
      <w:tr w:rsidR="00E03DD5" w:rsidRPr="00E03DD5" w:rsidTr="0050000F">
        <w:trPr>
          <w:trHeight w:val="3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2276A6">
            <w:pPr>
              <w:tabs>
                <w:tab w:val="left" w:pos="-1771"/>
                <w:tab w:val="left" w:pos="-1630"/>
              </w:tabs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PaedDr., Bc. Milan Jirsák, manažer projektu </w:t>
            </w:r>
            <w:r w:rsidR="0050000F" w:rsidRPr="00E03DD5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00F" w:rsidRPr="00E03DD5" w:rsidRDefault="0050000F">
            <w:pPr>
              <w:tabs>
                <w:tab w:val="left" w:pos="0"/>
                <w:tab w:val="left" w:pos="5387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2276A6" w:rsidP="002276A6">
            <w:pPr>
              <w:tabs>
                <w:tab w:val="left" w:pos="-8009"/>
                <w:tab w:val="left" w:pos="5387"/>
              </w:tabs>
              <w:spacing w:before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PaedDr., Bc. Milan Jirsák, manažer projektu</w:t>
            </w:r>
          </w:p>
        </w:tc>
      </w:tr>
    </w:tbl>
    <w:p w:rsidR="0050000F" w:rsidRPr="00E03DD5" w:rsidRDefault="0050000F" w:rsidP="0050000F">
      <w:pPr>
        <w:tabs>
          <w:tab w:val="left" w:pos="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tabs>
          <w:tab w:val="left" w:pos="-1560"/>
          <w:tab w:val="left" w:pos="7088"/>
        </w:tabs>
        <w:jc w:val="both"/>
        <w:rPr>
          <w:b/>
          <w:color w:val="000000" w:themeColor="text1"/>
          <w:sz w:val="22"/>
          <w:szCs w:val="22"/>
        </w:rPr>
      </w:pPr>
      <w:r w:rsidRPr="00E03DD5">
        <w:rPr>
          <w:b/>
          <w:color w:val="000000" w:themeColor="text1"/>
          <w:sz w:val="22"/>
          <w:szCs w:val="22"/>
        </w:rPr>
        <w:t>Přílohy: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E03DD5" w:rsidRPr="00E03DD5" w:rsidTr="0050000F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CFA" w:rsidRPr="00E03DD5" w:rsidRDefault="0050000F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Zápis o posouzení a hodnocení nabídek</w:t>
            </w:r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Seznam doručených nabídek</w:t>
            </w:r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Prezenční listina </w:t>
            </w:r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Tabulka Plnění požadavků Výzvy </w:t>
            </w:r>
            <w:r w:rsidRPr="00E03DD5">
              <w:rPr>
                <w:color w:val="000000" w:themeColor="text1"/>
                <w:sz w:val="24"/>
                <w:szCs w:val="24"/>
              </w:rPr>
              <w:t>„</w:t>
            </w:r>
            <w:r w:rsidRPr="00E03DD5">
              <w:rPr>
                <w:b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E03DD5">
              <w:rPr>
                <w:b/>
                <w:color w:val="000000" w:themeColor="text1"/>
                <w:sz w:val="24"/>
                <w:szCs w:val="24"/>
              </w:rPr>
              <w:t>learning</w:t>
            </w:r>
            <w:proofErr w:type="spellEnd"/>
            <w:r w:rsidRPr="00E03DD5">
              <w:rPr>
                <w:b/>
                <w:color w:val="000000" w:themeColor="text1"/>
                <w:sz w:val="24"/>
                <w:szCs w:val="24"/>
              </w:rPr>
              <w:t xml:space="preserve"> - vytvoření a následná optimalizace vzdělávacího modulu“</w:t>
            </w:r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Oznámení </w:t>
            </w:r>
            <w:r w:rsidR="00B67C6E">
              <w:rPr>
                <w:color w:val="000000" w:themeColor="text1"/>
                <w:sz w:val="22"/>
                <w:szCs w:val="22"/>
              </w:rPr>
              <w:t xml:space="preserve">o výběru nejvhodnější nabídky </w:t>
            </w:r>
            <w:bookmarkStart w:id="0" w:name="_GoBack"/>
            <w:bookmarkEnd w:id="0"/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Čestné prohlášení </w:t>
            </w:r>
          </w:p>
          <w:p w:rsidR="004A4CFA" w:rsidRPr="00E03DD5" w:rsidRDefault="004A4CFA" w:rsidP="004A4CFA">
            <w:pPr>
              <w:pStyle w:val="Odstavecseseznamem"/>
              <w:numPr>
                <w:ilvl w:val="0"/>
                <w:numId w:val="4"/>
              </w:numPr>
              <w:tabs>
                <w:tab w:val="left" w:pos="-1771"/>
                <w:tab w:val="left" w:pos="-1630"/>
              </w:tabs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Evidence úkonů učiněných v zadávacím řízení</w:t>
            </w:r>
          </w:p>
        </w:tc>
      </w:tr>
    </w:tbl>
    <w:p w:rsidR="0050000F" w:rsidRPr="00E03DD5" w:rsidRDefault="0050000F" w:rsidP="0050000F">
      <w:pPr>
        <w:pStyle w:val="Zkladntext"/>
        <w:tabs>
          <w:tab w:val="left" w:pos="482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tabs>
          <w:tab w:val="left" w:pos="4820"/>
        </w:tabs>
        <w:jc w:val="both"/>
        <w:rPr>
          <w:color w:val="000000" w:themeColor="text1"/>
          <w:sz w:val="22"/>
          <w:szCs w:val="22"/>
        </w:rPr>
      </w:pPr>
      <w:r w:rsidRPr="00E03DD5">
        <w:rPr>
          <w:color w:val="000000" w:themeColor="text1"/>
          <w:sz w:val="22"/>
          <w:szCs w:val="22"/>
        </w:rPr>
        <w:t>Návrh na rozhodnutí zadavatele: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E03DD5" w:rsidRPr="00E03DD5" w:rsidTr="0050000F">
        <w:trPr>
          <w:trHeight w:val="279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0F" w:rsidRPr="00E03DD5" w:rsidRDefault="0050000F">
            <w:pPr>
              <w:spacing w:before="120"/>
              <w:rPr>
                <w:i/>
                <w:color w:val="000000" w:themeColor="text1"/>
                <w:spacing w:val="20"/>
                <w:sz w:val="22"/>
                <w:szCs w:val="22"/>
              </w:rPr>
            </w:pPr>
            <w:r w:rsidRPr="00E03DD5">
              <w:rPr>
                <w:i/>
                <w:color w:val="000000" w:themeColor="text1"/>
                <w:sz w:val="22"/>
                <w:szCs w:val="22"/>
              </w:rPr>
              <w:t xml:space="preserve">V souladu s usnesením Rady Ústeckého kraje č. 21/103R/2012 ze dne </w:t>
            </w:r>
            <w:proofErr w:type="gramStart"/>
            <w:r w:rsidRPr="00E03DD5">
              <w:rPr>
                <w:i/>
                <w:color w:val="000000" w:themeColor="text1"/>
                <w:sz w:val="22"/>
                <w:szCs w:val="22"/>
              </w:rPr>
              <w:t>9.5.2012</w:t>
            </w:r>
            <w:proofErr w:type="gramEnd"/>
            <w:r w:rsidRPr="00E03DD5">
              <w:rPr>
                <w:i/>
                <w:color w:val="000000" w:themeColor="text1"/>
                <w:sz w:val="22"/>
                <w:szCs w:val="22"/>
              </w:rPr>
              <w:t xml:space="preserve"> a zřizovací listinou:</w:t>
            </w:r>
            <w:r w:rsidRPr="00E03DD5">
              <w:rPr>
                <w:i/>
                <w:color w:val="000000" w:themeColor="text1"/>
                <w:spacing w:val="20"/>
                <w:sz w:val="22"/>
                <w:szCs w:val="22"/>
              </w:rPr>
              <w:t xml:space="preserve"> </w:t>
            </w:r>
          </w:p>
          <w:p w:rsidR="0050000F" w:rsidRPr="00E03DD5" w:rsidRDefault="0050000F">
            <w:pPr>
              <w:rPr>
                <w:color w:val="000000" w:themeColor="text1"/>
                <w:spacing w:val="20"/>
                <w:sz w:val="22"/>
                <w:szCs w:val="22"/>
              </w:rPr>
            </w:pPr>
          </w:p>
          <w:p w:rsidR="0050000F" w:rsidRPr="00E03DD5" w:rsidRDefault="0050000F" w:rsidP="00794182">
            <w:pPr>
              <w:numPr>
                <w:ilvl w:val="0"/>
                <w:numId w:val="1"/>
              </w:numPr>
              <w:jc w:val="both"/>
              <w:rPr>
                <w:b/>
                <w:i/>
                <w:color w:val="000000" w:themeColor="text1"/>
                <w:spacing w:val="38"/>
                <w:sz w:val="22"/>
                <w:szCs w:val="22"/>
              </w:rPr>
            </w:pPr>
            <w:r w:rsidRPr="00E03DD5">
              <w:rPr>
                <w:b/>
                <w:i/>
                <w:color w:val="000000" w:themeColor="text1"/>
                <w:spacing w:val="38"/>
                <w:sz w:val="22"/>
                <w:szCs w:val="22"/>
              </w:rPr>
              <w:t>beru na vědomí</w:t>
            </w:r>
          </w:p>
          <w:p w:rsidR="002276A6" w:rsidRPr="00E03DD5" w:rsidRDefault="0050000F" w:rsidP="00DF72CF">
            <w:pPr>
              <w:widowControl w:val="0"/>
              <w:tabs>
                <w:tab w:val="left" w:pos="17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Zápis o posouzení a hodnocení nabídek veřejné zakázky malého rozsahu na </w:t>
            </w:r>
            <w:r w:rsidR="002276A6" w:rsidRPr="00E03DD5">
              <w:rPr>
                <w:color w:val="000000" w:themeColor="text1"/>
                <w:sz w:val="22"/>
                <w:szCs w:val="22"/>
              </w:rPr>
              <w:t>služby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 s názvem </w:t>
            </w:r>
            <w:r w:rsidR="002276A6" w:rsidRPr="00E03DD5">
              <w:rPr>
                <w:color w:val="000000" w:themeColor="text1"/>
                <w:sz w:val="24"/>
                <w:szCs w:val="24"/>
              </w:rPr>
              <w:t>„</w:t>
            </w:r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E-</w:t>
            </w:r>
            <w:proofErr w:type="spellStart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learning</w:t>
            </w:r>
            <w:proofErr w:type="spellEnd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 xml:space="preserve"> - vytvoření a následná optimalizace vzdělávacího modulu“</w:t>
            </w:r>
          </w:p>
          <w:p w:rsidR="0050000F" w:rsidRPr="00E03DD5" w:rsidRDefault="002276A6">
            <w:pPr>
              <w:ind w:left="567"/>
              <w:jc w:val="both"/>
              <w:rPr>
                <w:i/>
                <w:color w:val="000000" w:themeColor="text1"/>
                <w:sz w:val="22"/>
                <w:szCs w:val="22"/>
              </w:rPr>
            </w:pPr>
            <w:r w:rsidRPr="00E03DD5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0000F" w:rsidRPr="00E03DD5" w:rsidRDefault="0050000F" w:rsidP="00794182">
            <w:pPr>
              <w:numPr>
                <w:ilvl w:val="0"/>
                <w:numId w:val="1"/>
              </w:numPr>
              <w:ind w:left="470" w:hanging="470"/>
              <w:jc w:val="both"/>
              <w:rPr>
                <w:b/>
                <w:i/>
                <w:color w:val="000000" w:themeColor="text1"/>
                <w:spacing w:val="38"/>
                <w:sz w:val="22"/>
                <w:szCs w:val="22"/>
              </w:rPr>
            </w:pPr>
            <w:r w:rsidRPr="00E03DD5">
              <w:rPr>
                <w:b/>
                <w:i/>
                <w:color w:val="000000" w:themeColor="text1"/>
                <w:spacing w:val="38"/>
                <w:sz w:val="22"/>
                <w:szCs w:val="22"/>
              </w:rPr>
              <w:t xml:space="preserve">schvaluji </w:t>
            </w:r>
          </w:p>
          <w:p w:rsidR="002276A6" w:rsidRPr="00E03DD5" w:rsidRDefault="0050000F" w:rsidP="00DF72CF">
            <w:pPr>
              <w:widowControl w:val="0"/>
              <w:tabs>
                <w:tab w:val="left" w:pos="17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Výběr nejvhodnější nabídky a přidělení této veřejné zakázky malého rozsahu na </w:t>
            </w:r>
            <w:r w:rsidR="002276A6" w:rsidRPr="00E03DD5">
              <w:rPr>
                <w:color w:val="000000" w:themeColor="text1"/>
                <w:sz w:val="22"/>
                <w:szCs w:val="22"/>
              </w:rPr>
              <w:t>služby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 s názvem </w:t>
            </w:r>
            <w:r w:rsidR="002276A6" w:rsidRPr="00E03DD5">
              <w:rPr>
                <w:color w:val="000000" w:themeColor="text1"/>
                <w:sz w:val="24"/>
                <w:szCs w:val="24"/>
              </w:rPr>
              <w:t>„</w:t>
            </w:r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E-</w:t>
            </w:r>
            <w:proofErr w:type="spellStart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>learning</w:t>
            </w:r>
            <w:proofErr w:type="spellEnd"/>
            <w:r w:rsidR="002276A6" w:rsidRPr="00E03DD5">
              <w:rPr>
                <w:b/>
                <w:color w:val="000000" w:themeColor="text1"/>
                <w:sz w:val="24"/>
                <w:szCs w:val="24"/>
              </w:rPr>
              <w:t xml:space="preserve"> - vytvoření a následná optimalizace vzdělávacího modulu“</w:t>
            </w:r>
          </w:p>
          <w:p w:rsidR="0050000F" w:rsidRPr="00E03DD5" w:rsidRDefault="0050000F" w:rsidP="002276A6">
            <w:pPr>
              <w:spacing w:before="100"/>
              <w:ind w:left="851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E03DD5">
              <w:rPr>
                <w:color w:val="000000" w:themeColor="text1"/>
                <w:sz w:val="22"/>
                <w:szCs w:val="22"/>
              </w:rPr>
              <w:t xml:space="preserve">uchazeči  </w:t>
            </w:r>
            <w:proofErr w:type="spellStart"/>
            <w:r w:rsidR="002276A6" w:rsidRPr="00E03DD5">
              <w:rPr>
                <w:b/>
                <w:color w:val="000000" w:themeColor="text1"/>
                <w:sz w:val="22"/>
                <w:szCs w:val="22"/>
              </w:rPr>
              <w:t>PragoData</w:t>
            </w:r>
            <w:proofErr w:type="spellEnd"/>
            <w:proofErr w:type="gramEnd"/>
            <w:r w:rsidR="002276A6" w:rsidRPr="00E03DD5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2276A6" w:rsidRPr="00E03DD5">
              <w:rPr>
                <w:b/>
                <w:color w:val="000000" w:themeColor="text1"/>
                <w:sz w:val="22"/>
                <w:szCs w:val="22"/>
              </w:rPr>
              <w:t>Consulting</w:t>
            </w:r>
            <w:proofErr w:type="spellEnd"/>
            <w:r w:rsidR="002276A6" w:rsidRPr="00E03DD5">
              <w:rPr>
                <w:b/>
                <w:color w:val="000000" w:themeColor="text1"/>
                <w:sz w:val="22"/>
                <w:szCs w:val="22"/>
              </w:rPr>
              <w:t>, s.r.o., Vranovská 1570/61, 614 00 Brno, IČ: 45280576</w:t>
            </w:r>
            <w:r w:rsidRPr="00E03DD5">
              <w:rPr>
                <w:color w:val="000000" w:themeColor="text1"/>
                <w:sz w:val="22"/>
                <w:szCs w:val="22"/>
              </w:rPr>
              <w:t>, který podal nejvýhodnější nabídku, a to za podmínek uvedených v jeho nabídce:</w:t>
            </w:r>
          </w:p>
          <w:p w:rsidR="002276A6" w:rsidRPr="00E03DD5" w:rsidRDefault="002276A6" w:rsidP="002276A6">
            <w:pPr>
              <w:numPr>
                <w:ilvl w:val="0"/>
                <w:numId w:val="3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celková nabídková cena:  </w:t>
            </w:r>
            <w:r w:rsidR="004A4CFA" w:rsidRPr="00E03DD5">
              <w:rPr>
                <w:color w:val="000000" w:themeColor="text1"/>
                <w:sz w:val="22"/>
                <w:szCs w:val="22"/>
              </w:rPr>
              <w:t>149 400,-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 Kč bez DPH, </w:t>
            </w:r>
          </w:p>
          <w:p w:rsidR="002276A6" w:rsidRPr="00E03DD5" w:rsidRDefault="002276A6" w:rsidP="002276A6">
            <w:pPr>
              <w:numPr>
                <w:ilvl w:val="0"/>
                <w:numId w:val="3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celková nabídková cena:  180 774,- Kč včetně DPH 21 %, </w:t>
            </w:r>
          </w:p>
          <w:p w:rsidR="0050000F" w:rsidRPr="00E03DD5" w:rsidRDefault="0050000F">
            <w:pPr>
              <w:tabs>
                <w:tab w:val="left" w:pos="1134"/>
              </w:tabs>
              <w:ind w:left="50"/>
              <w:jc w:val="both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:rsidR="0050000F" w:rsidRPr="00E03DD5" w:rsidRDefault="0050000F" w:rsidP="00794182">
            <w:pPr>
              <w:numPr>
                <w:ilvl w:val="0"/>
                <w:numId w:val="1"/>
              </w:numPr>
              <w:jc w:val="both"/>
              <w:rPr>
                <w:color w:val="000000" w:themeColor="text1"/>
                <w:spacing w:val="38"/>
                <w:sz w:val="22"/>
                <w:szCs w:val="22"/>
              </w:rPr>
            </w:pPr>
            <w:r w:rsidRPr="00E03DD5">
              <w:rPr>
                <w:b/>
                <w:i/>
                <w:color w:val="000000" w:themeColor="text1"/>
                <w:spacing w:val="38"/>
                <w:sz w:val="22"/>
                <w:szCs w:val="22"/>
              </w:rPr>
              <w:t>ukládám</w:t>
            </w:r>
          </w:p>
          <w:p w:rsidR="0050000F" w:rsidRPr="00E03DD5" w:rsidRDefault="00D125B8">
            <w:pPr>
              <w:ind w:left="567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PaedDr., Bc. Milanu Jirsákovi</w:t>
            </w:r>
            <w:r w:rsidR="0050000F" w:rsidRPr="00E03DD5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E03DD5">
              <w:rPr>
                <w:color w:val="000000" w:themeColor="text1"/>
                <w:sz w:val="22"/>
                <w:szCs w:val="22"/>
              </w:rPr>
              <w:t>manažeru projektu</w:t>
            </w:r>
            <w:r w:rsidR="0050000F" w:rsidRPr="00E03DD5">
              <w:rPr>
                <w:color w:val="000000" w:themeColor="text1"/>
                <w:sz w:val="22"/>
                <w:szCs w:val="22"/>
              </w:rPr>
              <w:t>, zabezpečit další nezbytné úkony této veřejné zakázky malého rozsahu, zejména předložit smlouvu na plnění předmětu této veřejné zakázky malého rozsahu k podpisu.</w:t>
            </w:r>
          </w:p>
          <w:p w:rsidR="0050000F" w:rsidRPr="00E03DD5" w:rsidRDefault="0050000F" w:rsidP="00D125B8">
            <w:pPr>
              <w:spacing w:after="100"/>
              <w:ind w:left="567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Termín: do </w:t>
            </w:r>
            <w:proofErr w:type="gramStart"/>
            <w:r w:rsidR="00D125B8" w:rsidRPr="00E03DD5">
              <w:rPr>
                <w:color w:val="000000" w:themeColor="text1"/>
                <w:sz w:val="22"/>
                <w:szCs w:val="22"/>
              </w:rPr>
              <w:t>11.10.2013</w:t>
            </w:r>
            <w:proofErr w:type="gramEnd"/>
          </w:p>
        </w:tc>
      </w:tr>
    </w:tbl>
    <w:p w:rsidR="0050000F" w:rsidRPr="00E03DD5" w:rsidRDefault="0050000F" w:rsidP="0050000F">
      <w:pPr>
        <w:pStyle w:val="Zkladntext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widowControl w:val="0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widowControl w:val="0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  <w:r w:rsidRPr="00E03DD5">
        <w:rPr>
          <w:color w:val="000000" w:themeColor="text1"/>
          <w:sz w:val="22"/>
          <w:szCs w:val="22"/>
        </w:rPr>
        <w:t>Rozhodnutí zadavatele:</w:t>
      </w:r>
    </w:p>
    <w:tbl>
      <w:tblPr>
        <w:tblW w:w="95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0"/>
      </w:tblGrid>
      <w:tr w:rsidR="00E03DD5" w:rsidRPr="00E03DD5" w:rsidTr="0050000F">
        <w:trPr>
          <w:trHeight w:val="567"/>
        </w:trPr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0F" w:rsidRPr="00E03DD5" w:rsidRDefault="0050000F">
            <w:pPr>
              <w:spacing w:before="12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lastRenderedPageBreak/>
              <w:t xml:space="preserve">S předloženým návrhem na rozhodnutí zadavatele </w:t>
            </w:r>
            <w:r w:rsidRPr="00E03DD5">
              <w:rPr>
                <w:b/>
                <w:color w:val="000000" w:themeColor="text1"/>
                <w:sz w:val="22"/>
                <w:szCs w:val="22"/>
              </w:rPr>
              <w:t>souhlasím</w:t>
            </w:r>
            <w:r w:rsidRPr="00E03DD5">
              <w:rPr>
                <w:color w:val="000000" w:themeColor="text1"/>
                <w:sz w:val="22"/>
                <w:szCs w:val="22"/>
              </w:rPr>
              <w:t>.</w:t>
            </w:r>
          </w:p>
          <w:p w:rsidR="0050000F" w:rsidRPr="00E03DD5" w:rsidRDefault="0050000F">
            <w:pPr>
              <w:tabs>
                <w:tab w:val="left" w:pos="-1771"/>
                <w:tab w:val="left" w:pos="-1630"/>
              </w:tabs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50000F" w:rsidRPr="00E03DD5" w:rsidRDefault="0050000F">
            <w:pPr>
              <w:tabs>
                <w:tab w:val="left" w:pos="-1771"/>
                <w:tab w:val="left" w:pos="-1630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V</w:t>
            </w:r>
            <w:r w:rsidR="00D125B8" w:rsidRPr="00E03DD5">
              <w:rPr>
                <w:color w:val="000000" w:themeColor="text1"/>
                <w:sz w:val="22"/>
                <w:szCs w:val="22"/>
              </w:rPr>
              <w:t xml:space="preserve"> Rumburku dne </w:t>
            </w:r>
            <w:proofErr w:type="gramStart"/>
            <w:r w:rsidR="00D125B8" w:rsidRPr="00E03DD5">
              <w:rPr>
                <w:color w:val="000000" w:themeColor="text1"/>
                <w:sz w:val="22"/>
                <w:szCs w:val="22"/>
              </w:rPr>
              <w:t>2</w:t>
            </w:r>
            <w:r w:rsidR="00E03DD5" w:rsidRPr="00E03DD5">
              <w:rPr>
                <w:color w:val="000000" w:themeColor="text1"/>
                <w:sz w:val="22"/>
                <w:szCs w:val="22"/>
              </w:rPr>
              <w:t>3</w:t>
            </w:r>
            <w:r w:rsidR="00D125B8" w:rsidRPr="00E03DD5">
              <w:rPr>
                <w:color w:val="000000" w:themeColor="text1"/>
                <w:sz w:val="22"/>
                <w:szCs w:val="22"/>
              </w:rPr>
              <w:t>.9.2013</w:t>
            </w:r>
            <w:proofErr w:type="gramEnd"/>
            <w:r w:rsidRPr="00E03DD5">
              <w:rPr>
                <w:color w:val="000000" w:themeColor="text1"/>
                <w:sz w:val="22"/>
                <w:szCs w:val="22"/>
              </w:rPr>
              <w:t xml:space="preserve">                       </w:t>
            </w:r>
          </w:p>
          <w:p w:rsidR="0050000F" w:rsidRPr="00E03DD5" w:rsidRDefault="0050000F">
            <w:pPr>
              <w:tabs>
                <w:tab w:val="left" w:pos="-1771"/>
                <w:tab w:val="left" w:pos="-1630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    </w:t>
            </w:r>
            <w:r w:rsidR="00D125B8" w:rsidRPr="00E03DD5">
              <w:rPr>
                <w:color w:val="000000" w:themeColor="text1"/>
                <w:sz w:val="22"/>
                <w:szCs w:val="22"/>
              </w:rPr>
              <w:t>Mgr. Ladislav Pokorný</w:t>
            </w:r>
          </w:p>
          <w:p w:rsidR="0050000F" w:rsidRPr="00E03DD5" w:rsidRDefault="0050000F" w:rsidP="00D125B8">
            <w:pPr>
              <w:spacing w:after="10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            </w:t>
            </w:r>
            <w:r w:rsidR="00D125B8" w:rsidRPr="00E03DD5">
              <w:rPr>
                <w:color w:val="000000" w:themeColor="text1"/>
                <w:sz w:val="22"/>
                <w:szCs w:val="22"/>
              </w:rPr>
              <w:t>ředitel školy</w:t>
            </w:r>
          </w:p>
        </w:tc>
      </w:tr>
    </w:tbl>
    <w:p w:rsidR="0050000F" w:rsidRPr="00E03DD5" w:rsidRDefault="0050000F" w:rsidP="0050000F">
      <w:pPr>
        <w:pStyle w:val="Zkladntext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</w:p>
    <w:p w:rsidR="0050000F" w:rsidRPr="00E03DD5" w:rsidRDefault="0050000F" w:rsidP="0050000F">
      <w:pPr>
        <w:pStyle w:val="Zkladntext"/>
        <w:tabs>
          <w:tab w:val="left" w:pos="-1843"/>
          <w:tab w:val="left" w:pos="-1560"/>
        </w:tabs>
        <w:jc w:val="both"/>
        <w:rPr>
          <w:color w:val="000000" w:themeColor="text1"/>
          <w:sz w:val="22"/>
          <w:szCs w:val="22"/>
        </w:rPr>
      </w:pPr>
      <w:r w:rsidRPr="00E03DD5">
        <w:rPr>
          <w:b/>
          <w:color w:val="000000" w:themeColor="text1"/>
          <w:sz w:val="22"/>
          <w:szCs w:val="22"/>
        </w:rPr>
        <w:t>Důvodová zpráva:</w:t>
      </w:r>
      <w:r w:rsidRPr="00E03DD5">
        <w:rPr>
          <w:b/>
          <w:color w:val="000000" w:themeColor="text1"/>
          <w:sz w:val="22"/>
          <w:szCs w:val="22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E03DD5" w:rsidRPr="00E03DD5" w:rsidTr="0050000F">
        <w:trPr>
          <w:trHeight w:val="56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00F" w:rsidRPr="00E03DD5" w:rsidRDefault="0050000F" w:rsidP="00501A4F">
            <w:pPr>
              <w:widowControl w:val="0"/>
              <w:tabs>
                <w:tab w:val="left" w:pos="170"/>
              </w:tabs>
              <w:rPr>
                <w:color w:val="000000" w:themeColor="text1"/>
                <w:sz w:val="24"/>
                <w:szCs w:val="24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Dne </w:t>
            </w:r>
            <w:proofErr w:type="gramStart"/>
            <w:r w:rsidR="00501A4F" w:rsidRPr="00E03DD5">
              <w:rPr>
                <w:color w:val="000000" w:themeColor="text1"/>
                <w:sz w:val="22"/>
                <w:szCs w:val="22"/>
              </w:rPr>
              <w:t>23.9.2013</w:t>
            </w:r>
            <w:proofErr w:type="gramEnd"/>
            <w:r w:rsidRPr="00E03DD5">
              <w:rPr>
                <w:color w:val="000000" w:themeColor="text1"/>
                <w:sz w:val="22"/>
                <w:szCs w:val="22"/>
              </w:rPr>
              <w:t xml:space="preserve"> od 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>12:00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 hod. proběhlo  otevírání obálek a posouzení a hodnocení nabídek na plnění této veřejné zakázky malého rozsahu na služby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s názvem </w:t>
            </w:r>
            <w:r w:rsidR="00501A4F" w:rsidRPr="00E03DD5">
              <w:rPr>
                <w:color w:val="000000" w:themeColor="text1"/>
                <w:sz w:val="24"/>
                <w:szCs w:val="24"/>
              </w:rPr>
              <w:t>„</w:t>
            </w:r>
            <w:r w:rsidR="00501A4F" w:rsidRPr="00E03DD5">
              <w:rPr>
                <w:b/>
                <w:color w:val="000000" w:themeColor="text1"/>
                <w:sz w:val="24"/>
                <w:szCs w:val="24"/>
              </w:rPr>
              <w:t>E-</w:t>
            </w:r>
            <w:proofErr w:type="spellStart"/>
            <w:r w:rsidR="00501A4F" w:rsidRPr="00E03DD5">
              <w:rPr>
                <w:b/>
                <w:color w:val="000000" w:themeColor="text1"/>
                <w:sz w:val="24"/>
                <w:szCs w:val="24"/>
              </w:rPr>
              <w:t>learning</w:t>
            </w:r>
            <w:proofErr w:type="spellEnd"/>
            <w:r w:rsidR="00501A4F" w:rsidRPr="00E03DD5">
              <w:rPr>
                <w:b/>
                <w:color w:val="000000" w:themeColor="text1"/>
                <w:sz w:val="24"/>
                <w:szCs w:val="24"/>
              </w:rPr>
              <w:t xml:space="preserve"> - vytvoření a následná optimalizace vzdělávacího modulu“</w:t>
            </w:r>
            <w:r w:rsidRPr="00E03DD5">
              <w:rPr>
                <w:b/>
                <w:color w:val="000000" w:themeColor="text1"/>
                <w:sz w:val="22"/>
                <w:szCs w:val="22"/>
              </w:rPr>
              <w:t xml:space="preserve">. 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Hodnotící komisi byly při otevírání obálek předány 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>4</w:t>
            </w:r>
            <w:r w:rsidRPr="00E03DD5">
              <w:rPr>
                <w:color w:val="000000" w:themeColor="text1"/>
                <w:sz w:val="22"/>
                <w:szCs w:val="22"/>
              </w:rPr>
              <w:t xml:space="preserve"> obálky s nabídkami.</w:t>
            </w:r>
          </w:p>
          <w:p w:rsidR="0050000F" w:rsidRPr="00E03DD5" w:rsidRDefault="0050000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Komise posoudila doručené nabídky z hlediska požadavků stanovených zadavatelem pro splnění kvalifikace a pro plnění veřejné zakázky.  Všechny nabídky vyhověly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>.</w:t>
            </w:r>
          </w:p>
          <w:p w:rsidR="0050000F" w:rsidRPr="00E03DD5" w:rsidRDefault="0050000F">
            <w:pPr>
              <w:spacing w:before="100" w:after="100"/>
              <w:jc w:val="both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>Podrobné údaje o posouzení a hodnocení v Zápisu o posouzení a hodnocení nabídek, jenž je přílohou tohoto materiálu.</w:t>
            </w:r>
          </w:p>
          <w:p w:rsidR="0050000F" w:rsidRPr="00E03DD5" w:rsidRDefault="0050000F" w:rsidP="00501A4F">
            <w:pPr>
              <w:spacing w:before="100" w:after="100"/>
              <w:rPr>
                <w:color w:val="000000" w:themeColor="text1"/>
                <w:sz w:val="22"/>
                <w:szCs w:val="22"/>
              </w:rPr>
            </w:pPr>
            <w:r w:rsidRPr="00E03DD5">
              <w:rPr>
                <w:color w:val="000000" w:themeColor="text1"/>
                <w:sz w:val="22"/>
                <w:szCs w:val="22"/>
              </w:rPr>
              <w:t xml:space="preserve">Veřejná zakázka bude hrazena 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 xml:space="preserve">z dotace projektu </w:t>
            </w:r>
            <w:r w:rsidR="00501A4F" w:rsidRPr="00E03DD5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Řízení zdravotnických organizací                                      </w:t>
            </w:r>
            <w:proofErr w:type="gramStart"/>
            <w:r w:rsidR="00501A4F" w:rsidRPr="00E03DD5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č.CZ</w:t>
            </w:r>
            <w:proofErr w:type="gramEnd"/>
            <w:r w:rsidR="00501A4F" w:rsidRPr="00E03DD5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.1.07/3.2.06/03.0012</w:t>
            </w:r>
            <w:r w:rsidR="00501A4F" w:rsidRPr="00E03DD5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50000F" w:rsidRPr="00E03DD5" w:rsidRDefault="0050000F" w:rsidP="0050000F">
      <w:pPr>
        <w:spacing w:line="360" w:lineRule="auto"/>
        <w:jc w:val="both"/>
        <w:rPr>
          <w:color w:val="000000" w:themeColor="text1"/>
          <w:sz w:val="24"/>
        </w:rPr>
      </w:pPr>
      <w:r w:rsidRPr="00E03DD5">
        <w:rPr>
          <w:color w:val="000000" w:themeColor="text1"/>
        </w:rPr>
        <w:t xml:space="preserve">                                                                                         </w:t>
      </w:r>
    </w:p>
    <w:p w:rsidR="00501A4F" w:rsidRPr="00E03DD5" w:rsidRDefault="00501A4F" w:rsidP="0050000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501A4F" w:rsidRPr="00E03DD5" w:rsidRDefault="00501A4F" w:rsidP="00501A4F">
      <w:pPr>
        <w:rPr>
          <w:color w:val="000000" w:themeColor="text1"/>
        </w:rPr>
      </w:pPr>
    </w:p>
    <w:p w:rsidR="00820C65" w:rsidRPr="00E03DD5" w:rsidRDefault="00820C65" w:rsidP="00501A4F">
      <w:pPr>
        <w:jc w:val="center"/>
        <w:rPr>
          <w:color w:val="000000" w:themeColor="text1"/>
        </w:rPr>
      </w:pPr>
    </w:p>
    <w:sectPr w:rsidR="00820C65" w:rsidRPr="00E03DD5" w:rsidSect="00E33B2D">
      <w:headerReference w:type="default" r:id="rId7"/>
      <w:footerReference w:type="default" r:id="rId8"/>
      <w:type w:val="continuous"/>
      <w:pgSz w:w="11907" w:h="16840" w:code="9"/>
      <w:pgMar w:top="1418" w:right="680" w:bottom="1418" w:left="1134" w:header="454" w:footer="56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7A3" w:rsidRDefault="005447A3">
      <w:r>
        <w:separator/>
      </w:r>
    </w:p>
  </w:endnote>
  <w:endnote w:type="continuationSeparator" w:id="0">
    <w:p w:rsidR="005447A3" w:rsidRDefault="00544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79" w:rsidRPr="00317FD7" w:rsidRDefault="001A4779" w:rsidP="001A4779">
    <w:pPr>
      <w:tabs>
        <w:tab w:val="center" w:pos="4536"/>
        <w:tab w:val="right" w:pos="9639"/>
      </w:tabs>
      <w:rPr>
        <w:rFonts w:ascii="Arial" w:eastAsia="Calibri" w:hAnsi="Arial"/>
        <w:sz w:val="22"/>
        <w:szCs w:val="22"/>
        <w:lang w:eastAsia="en-US"/>
      </w:rPr>
    </w:pPr>
    <w:r>
      <w:rPr>
        <w:rFonts w:ascii="Arial" w:eastAsia="Calibri" w:hAnsi="Arial"/>
        <w:sz w:val="22"/>
        <w:szCs w:val="22"/>
        <w:lang w:eastAsia="en-US"/>
      </w:rPr>
      <w:t xml:space="preserve">Střední zdravotnická škola a Obchodní </w:t>
    </w:r>
    <w:proofErr w:type="gramStart"/>
    <w:r>
      <w:rPr>
        <w:rFonts w:ascii="Arial" w:eastAsia="Calibri" w:hAnsi="Arial"/>
        <w:sz w:val="22"/>
        <w:szCs w:val="22"/>
        <w:lang w:eastAsia="en-US"/>
      </w:rPr>
      <w:t>akademie</w:t>
    </w:r>
    <w:r w:rsidRPr="00317FD7">
      <w:rPr>
        <w:rFonts w:ascii="Arial" w:eastAsia="Calibri" w:hAnsi="Arial"/>
        <w:sz w:val="22"/>
        <w:szCs w:val="22"/>
        <w:lang w:eastAsia="en-US"/>
      </w:rPr>
      <w:t xml:space="preserve">,             </w:t>
    </w:r>
    <w:r>
      <w:rPr>
        <w:rFonts w:ascii="Arial" w:eastAsia="Calibri" w:hAnsi="Arial"/>
        <w:sz w:val="22"/>
        <w:szCs w:val="22"/>
        <w:lang w:eastAsia="en-US"/>
      </w:rPr>
      <w:t xml:space="preserve">            Řízení</w:t>
    </w:r>
    <w:proofErr w:type="gramEnd"/>
    <w:r>
      <w:rPr>
        <w:rFonts w:ascii="Arial" w:eastAsia="Calibri" w:hAnsi="Arial"/>
        <w:sz w:val="22"/>
        <w:szCs w:val="22"/>
        <w:lang w:eastAsia="en-US"/>
      </w:rPr>
      <w:t xml:space="preserve"> zdravotnických organizací</w:t>
    </w:r>
    <w:r w:rsidRPr="00317FD7">
      <w:rPr>
        <w:rFonts w:ascii="Arial" w:eastAsia="Calibri" w:hAnsi="Arial"/>
        <w:sz w:val="22"/>
        <w:szCs w:val="22"/>
        <w:lang w:eastAsia="en-US"/>
      </w:rPr>
      <w:t xml:space="preserve">         </w:t>
    </w:r>
    <w:r>
      <w:rPr>
        <w:rFonts w:ascii="Arial" w:eastAsia="Calibri" w:hAnsi="Arial"/>
        <w:sz w:val="22"/>
        <w:szCs w:val="22"/>
        <w:lang w:eastAsia="en-US"/>
      </w:rPr>
      <w:t xml:space="preserve">Rumburk, </w:t>
    </w:r>
    <w:r w:rsidRPr="00317FD7">
      <w:rPr>
        <w:rFonts w:ascii="Arial" w:eastAsia="Calibri" w:hAnsi="Arial"/>
        <w:sz w:val="22"/>
        <w:szCs w:val="22"/>
        <w:lang w:eastAsia="en-US"/>
      </w:rPr>
      <w:t xml:space="preserve">příspěvková organizace                   </w:t>
    </w:r>
    <w:r>
      <w:rPr>
        <w:rFonts w:ascii="Arial" w:eastAsia="Calibri" w:hAnsi="Arial"/>
        <w:sz w:val="22"/>
        <w:szCs w:val="22"/>
        <w:lang w:eastAsia="en-US"/>
      </w:rPr>
      <w:t xml:space="preserve">                               r.č.CZ.1.07/3.2.06/03.0012</w:t>
    </w:r>
  </w:p>
  <w:p w:rsidR="001A4779" w:rsidRPr="00317FD7" w:rsidRDefault="001A4779" w:rsidP="001A4779">
    <w:pPr>
      <w:tabs>
        <w:tab w:val="center" w:pos="4536"/>
        <w:tab w:val="right" w:pos="9072"/>
      </w:tabs>
      <w:rPr>
        <w:rFonts w:ascii="Arial" w:eastAsia="Calibri" w:hAnsi="Arial"/>
        <w:sz w:val="22"/>
        <w:szCs w:val="22"/>
        <w:lang w:eastAsia="en-US"/>
      </w:rPr>
    </w:pPr>
    <w:r>
      <w:rPr>
        <w:rFonts w:ascii="Arial" w:eastAsia="Calibri" w:hAnsi="Arial"/>
        <w:sz w:val="22"/>
        <w:szCs w:val="22"/>
        <w:lang w:eastAsia="en-US"/>
      </w:rPr>
      <w:t>Františka Nohy, 959/6, 408 30 Rumburk</w:t>
    </w:r>
  </w:p>
  <w:p w:rsidR="001A4779" w:rsidRPr="00317FD7" w:rsidRDefault="001A4779" w:rsidP="001A4779">
    <w:pPr>
      <w:tabs>
        <w:tab w:val="center" w:pos="4536"/>
        <w:tab w:val="right" w:pos="9072"/>
      </w:tabs>
      <w:rPr>
        <w:rFonts w:ascii="Arial" w:eastAsia="Calibri" w:hAnsi="Arial"/>
        <w:sz w:val="22"/>
        <w:szCs w:val="22"/>
        <w:lang w:eastAsia="en-US"/>
      </w:rPr>
    </w:pPr>
    <w:r w:rsidRPr="00317FD7">
      <w:rPr>
        <w:rFonts w:ascii="Arial" w:eastAsia="Calibri" w:hAnsi="Arial"/>
        <w:sz w:val="22"/>
        <w:szCs w:val="22"/>
        <w:lang w:eastAsia="en-US"/>
      </w:rPr>
      <w:t>IČ:</w:t>
    </w:r>
    <w:r>
      <w:rPr>
        <w:rFonts w:ascii="Arial" w:eastAsia="Calibri" w:hAnsi="Arial"/>
        <w:sz w:val="22"/>
        <w:szCs w:val="22"/>
        <w:lang w:eastAsia="en-US"/>
      </w:rPr>
      <w:t>00673773</w:t>
    </w:r>
    <w:r w:rsidRPr="00317FD7">
      <w:rPr>
        <w:rFonts w:ascii="Arial" w:eastAsia="Calibri" w:hAnsi="Arial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</w:t>
    </w:r>
  </w:p>
  <w:p w:rsidR="00362E52" w:rsidRPr="001A4779" w:rsidRDefault="00362E52" w:rsidP="001A47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7A3" w:rsidRDefault="005447A3">
      <w:r>
        <w:separator/>
      </w:r>
    </w:p>
  </w:footnote>
  <w:footnote w:type="continuationSeparator" w:id="0">
    <w:p w:rsidR="005447A3" w:rsidRDefault="00544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860" w:rsidRPr="00317FD7" w:rsidRDefault="007E0860" w:rsidP="007E0860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194310</wp:posOffset>
              </wp:positionH>
              <wp:positionV relativeFrom="paragraph">
                <wp:posOffset>-398780</wp:posOffset>
              </wp:positionV>
              <wp:extent cx="5369560" cy="1141730"/>
              <wp:effectExtent l="0" t="127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0BC320" id="Skupina 1" o:spid="_x0000_s1026" style="position:absolute;margin-left:15.3pt;margin-top:-31.4pt;width:422.8pt;height:89.9pt;z-index:251659264" coordorigin="1423,1400" coordsize="8456,17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NAAAABgAAAAAAAAAAAAAK&#10;qQAACPMAAAAMAGwAbwBnAG8AIAB0AGUAeAB0ACAAQQAxAAAAAQAAAAAAAAAAAAAAAAAAAAAAAAAB&#10;AAAAAAAAAAAAAAjzAAAKqQAAAAAAAAAAAAAAAAAAAAABAAAAAAAAAAAAAAAAAAAAAAAAABAAAAAB&#10;AAAAAAAAbnVsbAAAAAIAAAAGYm91bmRzT2JqYwAAAAEAAAAAAABSY3QxAAAABAAAAABUb3AgbG9u&#10;ZwAAAAAAAAAATGVmdGxvbmcAAAAAAAAAAEJ0b21sb25nAAAKqQAAAABSZ2h0bG9uZwAACP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qkAAAAAUmdodGxvbmcAAAj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JASUNDX1BST0ZJTEUAAQEAAAIwQURCRQIQAABtbnRyUkdCIFhZ&#10;WiAHzwAGAAMAAAAAAABhY3NwQVBQTAAAAABub25lAAAAAAAAAAAAAAAAAAAAAQ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d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1t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9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d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t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9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d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9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N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d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t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9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N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d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t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Ck2n2&#10;soKu6V9DtpgFFXXuskuF6raTDcdp6u718sr55a66VMNMj6iZz5HvdLK5zlc5yquqqT3S8yKI5Rab&#10;BYrC2dljstpszKlzH1DLVbqO3NndGipG6ZtIxiOVqKqNV2umq6cw231CSXQ+uQSAAAAAAAAAAAAA&#10;AAAAAAAAAAAAAAAAAAAAAAAAAAAAAAAAAAAAAAAAAAAAAAAAAAAAAAAAAAAAAAAAAAAAAAAAAAAA&#10;AAAAf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R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S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U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W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Q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R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T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W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X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23;top:1423;width:7552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  <v:imagedata r:id="rId3" o:title=""/>
              </v:shape>
              <v:shape id="Picture 3" o:spid="_x0000_s1028" type="#_x0000_t75" alt="logo uk" style="position:absolute;left:8756;top:1400;width:112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ZZHBAAAA2gAAAA8AAABkcnMvZG93bnJldi54bWxEj99qwjAUxu8HvkM4gnczVbC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1ZZH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  <w:p w:rsidR="00AF6EB5" w:rsidRPr="007E0860" w:rsidRDefault="00AF6EB5" w:rsidP="007E086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4D68CC"/>
    <w:multiLevelType w:val="hybridMultilevel"/>
    <w:tmpl w:val="30EE9FC0"/>
    <w:lvl w:ilvl="0" w:tplc="A93CFC52">
      <w:start w:val="158"/>
      <w:numFmt w:val="bullet"/>
      <w:lvlText w:val=""/>
      <w:lvlJc w:val="left"/>
      <w:pPr>
        <w:tabs>
          <w:tab w:val="num" w:pos="1000"/>
        </w:tabs>
        <w:ind w:left="1000" w:hanging="170"/>
      </w:pPr>
      <w:rPr>
        <w:rFonts w:ascii="Wingdings" w:eastAsia="Times New Roman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910"/>
        </w:tabs>
        <w:ind w:left="19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630"/>
        </w:tabs>
        <w:ind w:left="26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350"/>
        </w:tabs>
        <w:ind w:left="33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070"/>
        </w:tabs>
        <w:ind w:left="40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790"/>
        </w:tabs>
        <w:ind w:left="47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510"/>
        </w:tabs>
        <w:ind w:left="55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230"/>
        </w:tabs>
        <w:ind w:left="62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950"/>
        </w:tabs>
        <w:ind w:left="6950" w:hanging="360"/>
      </w:pPr>
      <w:rPr>
        <w:rFonts w:ascii="Wingdings" w:hAnsi="Wingdings" w:hint="default"/>
      </w:rPr>
    </w:lvl>
  </w:abstractNum>
  <w:abstractNum w:abstractNumId="1">
    <w:nsid w:val="453F4F33"/>
    <w:multiLevelType w:val="hybridMultilevel"/>
    <w:tmpl w:val="5192D418"/>
    <w:lvl w:ilvl="0" w:tplc="C4D60052">
      <w:start w:val="1"/>
      <w:numFmt w:val="bullet"/>
      <w:lvlText w:val="-"/>
      <w:lvlJc w:val="left"/>
      <w:pPr>
        <w:tabs>
          <w:tab w:val="num" w:pos="703"/>
        </w:tabs>
        <w:ind w:left="8505" w:hanging="7938"/>
      </w:pPr>
      <w:rPr>
        <w:rFonts w:ascii="Tahoma" w:hAnsi="Tahoma" w:hint="default"/>
        <w:color w:val="auto"/>
      </w:rPr>
    </w:lvl>
    <w:lvl w:ilvl="1" w:tplc="FFDADBEA">
      <w:start w:val="1"/>
      <w:numFmt w:val="decimal"/>
      <w:lvlText w:val="%2/"/>
      <w:lvlJc w:val="left"/>
      <w:pPr>
        <w:tabs>
          <w:tab w:val="num" w:pos="1707"/>
        </w:tabs>
        <w:ind w:left="1707" w:hanging="567"/>
      </w:pPr>
      <w:rPr>
        <w:rFonts w:ascii="Arial" w:hAnsi="Arial" w:hint="default"/>
        <w:b/>
        <w:i w:val="0"/>
        <w:color w:val="auto"/>
        <w:sz w:val="22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4F721121"/>
    <w:multiLevelType w:val="hybridMultilevel"/>
    <w:tmpl w:val="B704918E"/>
    <w:lvl w:ilvl="0" w:tplc="7280FB78">
      <w:start w:val="1"/>
      <w:numFmt w:val="upperLetter"/>
      <w:lvlText w:val="%1/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/>
        <w:sz w:val="22"/>
        <w:szCs w:val="22"/>
      </w:rPr>
    </w:lvl>
    <w:lvl w:ilvl="1" w:tplc="7A163E3A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</w:lvl>
  </w:abstractNum>
  <w:abstractNum w:abstractNumId="3">
    <w:nsid w:val="53064A64"/>
    <w:multiLevelType w:val="hybridMultilevel"/>
    <w:tmpl w:val="39FC03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51"/>
    <w:rsid w:val="00016A2B"/>
    <w:rsid w:val="00024D26"/>
    <w:rsid w:val="000311ED"/>
    <w:rsid w:val="000369FF"/>
    <w:rsid w:val="000509FA"/>
    <w:rsid w:val="00053E41"/>
    <w:rsid w:val="00077F6B"/>
    <w:rsid w:val="00080352"/>
    <w:rsid w:val="00097824"/>
    <w:rsid w:val="000B53DA"/>
    <w:rsid w:val="000D5EF3"/>
    <w:rsid w:val="000E5C73"/>
    <w:rsid w:val="00151338"/>
    <w:rsid w:val="0016688F"/>
    <w:rsid w:val="00177AD1"/>
    <w:rsid w:val="001965BE"/>
    <w:rsid w:val="001975B7"/>
    <w:rsid w:val="001A313F"/>
    <w:rsid w:val="001A4779"/>
    <w:rsid w:val="001D33F7"/>
    <w:rsid w:val="001E2E90"/>
    <w:rsid w:val="002276A6"/>
    <w:rsid w:val="002338EB"/>
    <w:rsid w:val="00244822"/>
    <w:rsid w:val="00263F2E"/>
    <w:rsid w:val="00267289"/>
    <w:rsid w:val="00280732"/>
    <w:rsid w:val="00282886"/>
    <w:rsid w:val="002C27A7"/>
    <w:rsid w:val="002C2B08"/>
    <w:rsid w:val="002E3E8D"/>
    <w:rsid w:val="00340223"/>
    <w:rsid w:val="00347742"/>
    <w:rsid w:val="00356C3E"/>
    <w:rsid w:val="00362E52"/>
    <w:rsid w:val="0039121D"/>
    <w:rsid w:val="00401F2C"/>
    <w:rsid w:val="00404D38"/>
    <w:rsid w:val="00434BC6"/>
    <w:rsid w:val="00436045"/>
    <w:rsid w:val="00472ADF"/>
    <w:rsid w:val="00485158"/>
    <w:rsid w:val="004A4CFA"/>
    <w:rsid w:val="004B080D"/>
    <w:rsid w:val="004C34EB"/>
    <w:rsid w:val="0050000F"/>
    <w:rsid w:val="00501A4F"/>
    <w:rsid w:val="005447A3"/>
    <w:rsid w:val="00557A95"/>
    <w:rsid w:val="005C5911"/>
    <w:rsid w:val="005D7574"/>
    <w:rsid w:val="00600A2B"/>
    <w:rsid w:val="006032E1"/>
    <w:rsid w:val="00643588"/>
    <w:rsid w:val="0064581E"/>
    <w:rsid w:val="00651659"/>
    <w:rsid w:val="00681D2C"/>
    <w:rsid w:val="006B25F4"/>
    <w:rsid w:val="006D057C"/>
    <w:rsid w:val="006E5351"/>
    <w:rsid w:val="00704859"/>
    <w:rsid w:val="0071738A"/>
    <w:rsid w:val="00740438"/>
    <w:rsid w:val="00745F3E"/>
    <w:rsid w:val="00770FF9"/>
    <w:rsid w:val="00777BA1"/>
    <w:rsid w:val="007C4ABF"/>
    <w:rsid w:val="007E0860"/>
    <w:rsid w:val="007F4FE5"/>
    <w:rsid w:val="0080468A"/>
    <w:rsid w:val="00814A10"/>
    <w:rsid w:val="00820C65"/>
    <w:rsid w:val="00832276"/>
    <w:rsid w:val="008357A2"/>
    <w:rsid w:val="008426D3"/>
    <w:rsid w:val="00873102"/>
    <w:rsid w:val="008B0D50"/>
    <w:rsid w:val="008F2A5C"/>
    <w:rsid w:val="008F4948"/>
    <w:rsid w:val="00907EBE"/>
    <w:rsid w:val="00920EF5"/>
    <w:rsid w:val="00961211"/>
    <w:rsid w:val="00995368"/>
    <w:rsid w:val="009A3B2E"/>
    <w:rsid w:val="00A057C5"/>
    <w:rsid w:val="00A371B2"/>
    <w:rsid w:val="00A4338B"/>
    <w:rsid w:val="00A43D18"/>
    <w:rsid w:val="00A5467E"/>
    <w:rsid w:val="00A7793A"/>
    <w:rsid w:val="00AA74BD"/>
    <w:rsid w:val="00AE0FE4"/>
    <w:rsid w:val="00AF1645"/>
    <w:rsid w:val="00AF6EB5"/>
    <w:rsid w:val="00B04610"/>
    <w:rsid w:val="00B05B3D"/>
    <w:rsid w:val="00B2375D"/>
    <w:rsid w:val="00B26D00"/>
    <w:rsid w:val="00B5696F"/>
    <w:rsid w:val="00B60B81"/>
    <w:rsid w:val="00B67C6E"/>
    <w:rsid w:val="00B83FDE"/>
    <w:rsid w:val="00BD43EB"/>
    <w:rsid w:val="00BE7258"/>
    <w:rsid w:val="00C117C5"/>
    <w:rsid w:val="00C535D2"/>
    <w:rsid w:val="00CD13C1"/>
    <w:rsid w:val="00CE4C03"/>
    <w:rsid w:val="00CE7B85"/>
    <w:rsid w:val="00D125B8"/>
    <w:rsid w:val="00D33E78"/>
    <w:rsid w:val="00D70742"/>
    <w:rsid w:val="00D915E0"/>
    <w:rsid w:val="00DB7171"/>
    <w:rsid w:val="00DD4508"/>
    <w:rsid w:val="00E03DD5"/>
    <w:rsid w:val="00E058B3"/>
    <w:rsid w:val="00E1698E"/>
    <w:rsid w:val="00E313F3"/>
    <w:rsid w:val="00E322B1"/>
    <w:rsid w:val="00E33B2D"/>
    <w:rsid w:val="00E41D48"/>
    <w:rsid w:val="00E4706D"/>
    <w:rsid w:val="00E86F14"/>
    <w:rsid w:val="00E87A12"/>
    <w:rsid w:val="00EC2ED4"/>
    <w:rsid w:val="00ED20B5"/>
    <w:rsid w:val="00EE66C8"/>
    <w:rsid w:val="00EF3968"/>
    <w:rsid w:val="00EF5CB2"/>
    <w:rsid w:val="00EF7363"/>
    <w:rsid w:val="00F01CDC"/>
    <w:rsid w:val="00F03652"/>
    <w:rsid w:val="00F04D8E"/>
    <w:rsid w:val="00F102D3"/>
    <w:rsid w:val="00F60B5A"/>
    <w:rsid w:val="00FB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66BD3DE-BB7B-4564-8255-24C90CFB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3B2D"/>
  </w:style>
  <w:style w:type="paragraph" w:styleId="Nadpis1">
    <w:name w:val="heading 1"/>
    <w:basedOn w:val="Normln"/>
    <w:next w:val="Normln"/>
    <w:qFormat/>
    <w:rsid w:val="00E33B2D"/>
    <w:pPr>
      <w:keepNext/>
      <w:tabs>
        <w:tab w:val="left" w:pos="3544"/>
        <w:tab w:val="left" w:pos="5812"/>
        <w:tab w:val="left" w:pos="7938"/>
      </w:tabs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E33B2D"/>
    <w:pPr>
      <w:keepNext/>
      <w:tabs>
        <w:tab w:val="left" w:pos="1418"/>
        <w:tab w:val="left" w:pos="5103"/>
      </w:tabs>
      <w:spacing w:after="240"/>
      <w:outlineLvl w:val="1"/>
    </w:pPr>
    <w:rPr>
      <w:b/>
    </w:rPr>
  </w:style>
  <w:style w:type="paragraph" w:styleId="Nadpis4">
    <w:name w:val="heading 4"/>
    <w:basedOn w:val="Normln"/>
    <w:next w:val="Normln"/>
    <w:link w:val="Nadpis4Char"/>
    <w:unhideWhenUsed/>
    <w:qFormat/>
    <w:rsid w:val="005C591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8">
    <w:name w:val="heading 8"/>
    <w:basedOn w:val="Normln"/>
    <w:next w:val="Normln"/>
    <w:link w:val="Nadpis8Char"/>
    <w:unhideWhenUsed/>
    <w:qFormat/>
    <w:rsid w:val="0050000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33B2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33B2D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E33B2D"/>
    <w:pPr>
      <w:tabs>
        <w:tab w:val="left" w:pos="3544"/>
        <w:tab w:val="left" w:pos="5812"/>
        <w:tab w:val="left" w:pos="7938"/>
      </w:tabs>
    </w:pPr>
    <w:rPr>
      <w:sz w:val="24"/>
    </w:rPr>
  </w:style>
  <w:style w:type="character" w:styleId="Hypertextovodkaz">
    <w:name w:val="Hyperlink"/>
    <w:basedOn w:val="Standardnpsmoodstavce"/>
    <w:rsid w:val="00E33B2D"/>
    <w:rPr>
      <w:color w:val="0000FF"/>
      <w:u w:val="single"/>
    </w:rPr>
  </w:style>
  <w:style w:type="character" w:styleId="Sledovanodkaz">
    <w:name w:val="FollowedHyperlink"/>
    <w:basedOn w:val="Standardnpsmoodstavce"/>
    <w:rsid w:val="00E33B2D"/>
    <w:rPr>
      <w:color w:val="800080"/>
      <w:u w:val="single"/>
    </w:rPr>
  </w:style>
  <w:style w:type="character" w:styleId="Odkaznakoment">
    <w:name w:val="annotation reference"/>
    <w:basedOn w:val="Standardnpsmoodstavce"/>
    <w:semiHidden/>
    <w:rsid w:val="00E33B2D"/>
    <w:rPr>
      <w:sz w:val="16"/>
    </w:rPr>
  </w:style>
  <w:style w:type="paragraph" w:styleId="Textkomente">
    <w:name w:val="annotation text"/>
    <w:basedOn w:val="Normln"/>
    <w:semiHidden/>
    <w:rsid w:val="00E33B2D"/>
  </w:style>
  <w:style w:type="paragraph" w:styleId="Textbubliny">
    <w:name w:val="Balloon Text"/>
    <w:basedOn w:val="Normln"/>
    <w:semiHidden/>
    <w:rsid w:val="006E5351"/>
    <w:rPr>
      <w:rFonts w:ascii="Tahoma" w:hAnsi="Tahoma" w:cs="Tahoma"/>
      <w:sz w:val="16"/>
      <w:szCs w:val="16"/>
    </w:rPr>
  </w:style>
  <w:style w:type="paragraph" w:customStyle="1" w:styleId="up2">
    <w:name w:val="up2"/>
    <w:basedOn w:val="Normln"/>
    <w:rsid w:val="00F03652"/>
    <w:pPr>
      <w:spacing w:before="100" w:beforeAutospacing="1" w:after="100" w:afterAutospacing="1"/>
      <w:jc w:val="center"/>
    </w:pPr>
    <w:rPr>
      <w:rFonts w:ascii="Tahoma" w:hAnsi="Tahoma" w:cs="Tahoma"/>
      <w:sz w:val="18"/>
      <w:szCs w:val="18"/>
    </w:rPr>
  </w:style>
  <w:style w:type="paragraph" w:styleId="Zkladntextodsazen2">
    <w:name w:val="Body Text Indent 2"/>
    <w:basedOn w:val="Normln"/>
    <w:link w:val="Zkladntextodsazen2Char"/>
    <w:semiHidden/>
    <w:unhideWhenUsed/>
    <w:rsid w:val="005C591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5C5911"/>
  </w:style>
  <w:style w:type="character" w:customStyle="1" w:styleId="Nadpis4Char">
    <w:name w:val="Nadpis 4 Char"/>
    <w:basedOn w:val="Standardnpsmoodstavce"/>
    <w:link w:val="Nadpis4"/>
    <w:rsid w:val="005C5911"/>
    <w:rPr>
      <w:rFonts w:ascii="Calibri" w:hAnsi="Calibri"/>
      <w:b/>
      <w:bCs/>
      <w:sz w:val="28"/>
      <w:szCs w:val="28"/>
      <w:lang w:val="x-none" w:eastAsia="x-none"/>
    </w:rPr>
  </w:style>
  <w:style w:type="paragraph" w:styleId="Prosttext">
    <w:name w:val="Plain Text"/>
    <w:basedOn w:val="Normln"/>
    <w:link w:val="ProsttextChar"/>
    <w:uiPriority w:val="99"/>
    <w:rsid w:val="005C5911"/>
    <w:rPr>
      <w:rFonts w:ascii="Courier New" w:hAnsi="Courier New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5C5911"/>
    <w:rPr>
      <w:rFonts w:ascii="Courier New" w:hAnsi="Courier New"/>
      <w:lang w:val="x-none" w:eastAsia="x-none"/>
    </w:rPr>
  </w:style>
  <w:style w:type="character" w:customStyle="1" w:styleId="Nadpis8Char">
    <w:name w:val="Nadpis 8 Char"/>
    <w:basedOn w:val="Standardnpsmoodstavce"/>
    <w:link w:val="Nadpis8"/>
    <w:rsid w:val="005000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ZhlavChar">
    <w:name w:val="Záhlaví Char"/>
    <w:link w:val="Zhlav"/>
    <w:rsid w:val="007E0860"/>
  </w:style>
  <w:style w:type="paragraph" w:styleId="Odstavecseseznamem">
    <w:name w:val="List Paragraph"/>
    <w:basedOn w:val="Normln"/>
    <w:uiPriority w:val="34"/>
    <w:qFormat/>
    <w:rsid w:val="004A4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2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2;ablony\PREDTISK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PREDTISK1</Template>
  <TotalTime>28</TotalTime>
  <Pages>2</Pages>
  <Words>431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</vt:lpstr>
    </vt:vector>
  </TitlesOfParts>
  <Company>Státní těsnopisný ústav</Company>
  <LinksUpToDate>false</LinksUpToDate>
  <CharactersWithSpaces>2975</CharactersWithSpaces>
  <SharedDoc>false</SharedDoc>
  <HLinks>
    <vt:vector size="18" baseType="variant">
      <vt:variant>
        <vt:i4>3801172</vt:i4>
      </vt:variant>
      <vt:variant>
        <vt:i4>3</vt:i4>
      </vt:variant>
      <vt:variant>
        <vt:i4>0</vt:i4>
      </vt:variant>
      <vt:variant>
        <vt:i4>5</vt:i4>
      </vt:variant>
      <vt:variant>
        <vt:lpwstr>mailto:skodova.anna@seznam.cz</vt:lpwstr>
      </vt:variant>
      <vt:variant>
        <vt:lpwstr/>
      </vt:variant>
      <vt:variant>
        <vt:i4>4653166</vt:i4>
      </vt:variant>
      <vt:variant>
        <vt:i4>0</vt:i4>
      </vt:variant>
      <vt:variant>
        <vt:i4>0</vt:i4>
      </vt:variant>
      <vt:variant>
        <vt:i4>5</vt:i4>
      </vt:variant>
      <vt:variant>
        <vt:lpwstr>mailto:jirsak.m@szds-oa.cz</vt:lpwstr>
      </vt:variant>
      <vt:variant>
        <vt:lpwstr/>
      </vt:variant>
      <vt:variant>
        <vt:i4>3932258</vt:i4>
      </vt:variant>
      <vt:variant>
        <vt:i4>0</vt:i4>
      </vt:variant>
      <vt:variant>
        <vt:i4>0</vt:i4>
      </vt:variant>
      <vt:variant>
        <vt:i4>5</vt:i4>
      </vt:variant>
      <vt:variant>
        <vt:lpwstr>http://www.szds-oa.cz/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Jaroslav Konůpek</dc:creator>
  <cp:lastModifiedBy>Milan</cp:lastModifiedBy>
  <cp:revision>18</cp:revision>
  <cp:lastPrinted>2012-10-16T10:47:00Z</cp:lastPrinted>
  <dcterms:created xsi:type="dcterms:W3CDTF">2013-09-10T17:57:00Z</dcterms:created>
  <dcterms:modified xsi:type="dcterms:W3CDTF">2013-10-08T10:33:00Z</dcterms:modified>
</cp:coreProperties>
</file>