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7870F" w14:textId="77777777" w:rsidR="005C7D03" w:rsidRDefault="005C7D03" w:rsidP="005C7D03">
      <w:pPr>
        <w:pStyle w:val="Adresa"/>
        <w:ind w:left="5103"/>
        <w:rPr>
          <w:b/>
          <w:szCs w:val="20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1274BE" w:rsidRPr="001274BE" w14:paraId="55F67232" w14:textId="77777777" w:rsidTr="0054075E">
        <w:trPr>
          <w:trHeight w:val="1134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14:paraId="2C47B4F9" w14:textId="1DEBA824" w:rsidR="001274BE" w:rsidRPr="001274BE" w:rsidRDefault="00693035" w:rsidP="004A2BC9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PODÁ</w:t>
            </w:r>
            <w:r w:rsidR="005F5B21"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VÁ</w:t>
            </w:r>
            <w:r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NÍ KAN</w:t>
            </w:r>
            <w:r w:rsidR="005F5B21"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D</w:t>
            </w:r>
            <w:r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IDÁTNÍ</w:t>
            </w:r>
            <w:r w:rsidR="005F5B21"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>CH</w:t>
            </w:r>
            <w:r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  <w:t xml:space="preserve"> LISTIN</w:t>
            </w:r>
          </w:p>
        </w:tc>
      </w:tr>
    </w:tbl>
    <w:p w14:paraId="79EC59AE" w14:textId="77777777" w:rsidR="005B67AC" w:rsidRDefault="005B67AC" w:rsidP="008F589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0"/>
      </w:tblGrid>
      <w:tr w:rsidR="00693035" w14:paraId="3092455E" w14:textId="77777777" w:rsidTr="005F5B21">
        <w:trPr>
          <w:trHeight w:val="510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CCCEFF" w:themeFill="accent1" w:themeFillTint="33"/>
            <w:vAlign w:val="center"/>
          </w:tcPr>
          <w:p w14:paraId="7860B1CF" w14:textId="5897D1B5" w:rsidR="00693035" w:rsidRPr="00693035" w:rsidRDefault="00693035" w:rsidP="00693035">
            <w:pPr>
              <w:spacing w:line="360" w:lineRule="auto"/>
              <w:jc w:val="left"/>
              <w:rPr>
                <w:b/>
                <w:bCs/>
              </w:rPr>
            </w:pPr>
            <w:r w:rsidRPr="00693035">
              <w:rPr>
                <w:b/>
                <w:bCs/>
                <w:sz w:val="22"/>
                <w:szCs w:val="22"/>
              </w:rPr>
              <w:t>Způsob podá</w:t>
            </w:r>
            <w:r>
              <w:rPr>
                <w:b/>
                <w:bCs/>
                <w:sz w:val="22"/>
                <w:szCs w:val="22"/>
              </w:rPr>
              <w:t>vá</w:t>
            </w:r>
            <w:r w:rsidRPr="00693035">
              <w:rPr>
                <w:b/>
                <w:bCs/>
                <w:sz w:val="22"/>
                <w:szCs w:val="22"/>
              </w:rPr>
              <w:t>ní kandidátní</w:t>
            </w:r>
            <w:r>
              <w:rPr>
                <w:b/>
                <w:bCs/>
                <w:sz w:val="22"/>
                <w:szCs w:val="22"/>
              </w:rPr>
              <w:t>ch</w:t>
            </w:r>
            <w:r w:rsidRPr="00693035">
              <w:rPr>
                <w:b/>
                <w:bCs/>
                <w:sz w:val="22"/>
                <w:szCs w:val="22"/>
              </w:rPr>
              <w:t xml:space="preserve"> listin</w:t>
            </w:r>
          </w:p>
        </w:tc>
      </w:tr>
    </w:tbl>
    <w:p w14:paraId="6A6BBB56" w14:textId="77777777" w:rsidR="00693035" w:rsidRPr="00693035" w:rsidRDefault="00693035" w:rsidP="00693035">
      <w:pPr>
        <w:spacing w:line="360" w:lineRule="auto"/>
      </w:pPr>
    </w:p>
    <w:p w14:paraId="196AD889" w14:textId="77777777" w:rsidR="00693035" w:rsidRPr="00693035" w:rsidRDefault="00693035" w:rsidP="005F5B21">
      <w:pPr>
        <w:spacing w:line="276" w:lineRule="auto"/>
      </w:pPr>
      <w:r w:rsidRPr="00693035">
        <w:t xml:space="preserve">Podávání kandidátních listin do voleb do Poslanecké sněmovny Parlamentu České republiky konaných ve dnech 3. a 4. října 2025 je možné prostřednictvím: </w:t>
      </w:r>
    </w:p>
    <w:p w14:paraId="7F9C74BE" w14:textId="33F214EC" w:rsidR="00693035" w:rsidRPr="00693035" w:rsidRDefault="00693035" w:rsidP="005F5B21">
      <w:pPr>
        <w:pStyle w:val="Odstavecseseznamem"/>
        <w:widowControl w:val="0"/>
        <w:numPr>
          <w:ilvl w:val="0"/>
          <w:numId w:val="2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/>
      </w:pPr>
      <w:r w:rsidRPr="005F5B21">
        <w:rPr>
          <w:b/>
          <w:bCs/>
        </w:rPr>
        <w:t>České pošty</w:t>
      </w:r>
      <w:r w:rsidRPr="005F5B21">
        <w:rPr>
          <w:b/>
          <w:bCs/>
        </w:rPr>
        <w:t xml:space="preserve"> – </w:t>
      </w:r>
      <w:r>
        <w:t xml:space="preserve">zaslat na </w:t>
      </w:r>
      <w:r w:rsidR="005F5B21">
        <w:t>adresu – Krajský</w:t>
      </w:r>
      <w:r w:rsidRPr="00693035">
        <w:t xml:space="preserve"> úřad Ústeckého kraje</w:t>
      </w:r>
      <w:r w:rsidR="005F5B21">
        <w:t xml:space="preserve">, </w:t>
      </w:r>
      <w:r w:rsidRPr="00693035">
        <w:t>Velká Hradební 3118/48</w:t>
      </w:r>
      <w:r w:rsidR="005F5B21">
        <w:t>,</w:t>
      </w:r>
      <w:r w:rsidRPr="00693035">
        <w:t xml:space="preserve"> </w:t>
      </w:r>
    </w:p>
    <w:p w14:paraId="30378D7E" w14:textId="77777777" w:rsidR="00693035" w:rsidRDefault="00693035" w:rsidP="005F5B21">
      <w:pPr>
        <w:pStyle w:val="Odstavecseseznamem"/>
        <w:spacing w:line="276" w:lineRule="auto"/>
        <w:ind w:left="426"/>
      </w:pPr>
      <w:r w:rsidRPr="00693035">
        <w:t>400 01 Ústí nad Labem</w:t>
      </w:r>
    </w:p>
    <w:p w14:paraId="1002DAF6" w14:textId="77777777" w:rsidR="005F5B21" w:rsidRPr="00693035" w:rsidRDefault="005F5B21" w:rsidP="005F5B21">
      <w:pPr>
        <w:pStyle w:val="Odstavecseseznamem"/>
        <w:spacing w:line="276" w:lineRule="auto"/>
        <w:ind w:left="426"/>
      </w:pPr>
    </w:p>
    <w:p w14:paraId="611D8482" w14:textId="2CD34F31" w:rsidR="00693035" w:rsidRDefault="00693035" w:rsidP="005F5B21">
      <w:pPr>
        <w:pStyle w:val="Odstavecseseznamem"/>
        <w:numPr>
          <w:ilvl w:val="0"/>
          <w:numId w:val="29"/>
        </w:numPr>
        <w:adjustRightInd w:val="0"/>
        <w:spacing w:line="276" w:lineRule="auto"/>
        <w:ind w:left="426"/>
        <w:jc w:val="left"/>
        <w:rPr>
          <w:rFonts w:eastAsiaTheme="minorEastAsia" w:cs="ArialMT"/>
          <w:color w:val="000000"/>
        </w:rPr>
      </w:pPr>
      <w:r w:rsidRPr="00693035">
        <w:rPr>
          <w:b/>
          <w:bCs/>
        </w:rPr>
        <w:t xml:space="preserve">datové </w:t>
      </w:r>
      <w:r w:rsidRPr="00693035">
        <w:rPr>
          <w:b/>
          <w:bCs/>
        </w:rPr>
        <w:t>schránky</w:t>
      </w:r>
      <w:r>
        <w:t xml:space="preserve"> – ID</w:t>
      </w:r>
      <w:r w:rsidRPr="00693035">
        <w:rPr>
          <w:rFonts w:eastAsiaTheme="minorEastAsia" w:cs="Arial"/>
          <w:b/>
          <w:bCs/>
          <w:color w:val="000000"/>
        </w:rPr>
        <w:t xml:space="preserve"> </w:t>
      </w:r>
      <w:r w:rsidRPr="00693035">
        <w:rPr>
          <w:rFonts w:eastAsiaTheme="minorEastAsia" w:cs="Arial"/>
          <w:color w:val="000000"/>
        </w:rPr>
        <w:t>datové schránk</w:t>
      </w:r>
      <w:r w:rsidRPr="00693035">
        <w:rPr>
          <w:rFonts w:eastAsiaTheme="minorEastAsia" w:cs="Arial-BoldMT"/>
          <w:color w:val="000000"/>
        </w:rPr>
        <w:t>y:</w:t>
      </w:r>
      <w:r w:rsidRPr="00693035">
        <w:rPr>
          <w:rFonts w:eastAsiaTheme="minorEastAsia" w:cs="Arial-BoldMT"/>
          <w:b/>
          <w:bCs/>
          <w:color w:val="000000"/>
        </w:rPr>
        <w:t xml:space="preserve"> </w:t>
      </w:r>
      <w:r w:rsidRPr="00693035">
        <w:rPr>
          <w:rFonts w:eastAsiaTheme="minorEastAsia" w:cs="ArialMT"/>
          <w:color w:val="000000"/>
        </w:rPr>
        <w:t xml:space="preserve">t9zbsva </w:t>
      </w:r>
    </w:p>
    <w:p w14:paraId="3E0D3875" w14:textId="77777777" w:rsidR="00693035" w:rsidRPr="00693035" w:rsidRDefault="00693035" w:rsidP="005F5B21">
      <w:pPr>
        <w:pStyle w:val="Odstavecseseznamem"/>
        <w:spacing w:line="276" w:lineRule="auto"/>
        <w:ind w:left="426"/>
        <w:rPr>
          <w:rFonts w:eastAsiaTheme="minorEastAsia" w:cs="ArialMT"/>
          <w:color w:val="000000"/>
        </w:rPr>
      </w:pPr>
    </w:p>
    <w:p w14:paraId="7B9F98C3" w14:textId="6CEE7350" w:rsidR="00693035" w:rsidRPr="00693035" w:rsidRDefault="00693035" w:rsidP="005F5B21">
      <w:pPr>
        <w:pStyle w:val="Odstavecseseznamem"/>
        <w:numPr>
          <w:ilvl w:val="0"/>
          <w:numId w:val="29"/>
        </w:numPr>
        <w:adjustRightInd w:val="0"/>
        <w:spacing w:line="276" w:lineRule="auto"/>
        <w:ind w:left="426"/>
        <w:jc w:val="left"/>
        <w:rPr>
          <w:rFonts w:eastAsiaTheme="minorEastAsia" w:cs="ArialMT"/>
          <w:color w:val="000000"/>
        </w:rPr>
      </w:pPr>
      <w:r w:rsidRPr="00693035">
        <w:rPr>
          <w:b/>
          <w:bCs/>
        </w:rPr>
        <w:t xml:space="preserve">elektronicky na </w:t>
      </w:r>
      <w:r w:rsidRPr="00693035">
        <w:rPr>
          <w:b/>
          <w:bCs/>
        </w:rPr>
        <w:t>podatelnu</w:t>
      </w:r>
      <w:r w:rsidRPr="00693035">
        <w:t xml:space="preserve"> </w:t>
      </w:r>
      <w:r>
        <w:t>– e-mail</w:t>
      </w:r>
      <w:r w:rsidRPr="00693035">
        <w:rPr>
          <w:rFonts w:eastAsiaTheme="minorEastAsia" w:cs="Arial-BoldMT"/>
          <w:b/>
          <w:bCs/>
          <w:color w:val="000000"/>
        </w:rPr>
        <w:t xml:space="preserve">: </w:t>
      </w:r>
      <w:hyperlink r:id="rId12" w:history="1">
        <w:r w:rsidRPr="00693035">
          <w:rPr>
            <w:rStyle w:val="Hypertextovodkaz"/>
            <w:rFonts w:eastAsiaTheme="minorEastAsia" w:cs="ArialMT"/>
          </w:rPr>
          <w:t>epodatelna@kr-ustecky.cz</w:t>
        </w:r>
      </w:hyperlink>
    </w:p>
    <w:p w14:paraId="1418B145" w14:textId="77777777" w:rsidR="00693035" w:rsidRPr="00693035" w:rsidRDefault="00693035" w:rsidP="005F5B21">
      <w:pPr>
        <w:pStyle w:val="Odstavecseseznamem"/>
        <w:spacing w:line="276" w:lineRule="auto"/>
        <w:ind w:left="426"/>
        <w:rPr>
          <w:rFonts w:eastAsiaTheme="minorEastAsia" w:cs="ArialMT"/>
          <w:color w:val="000000"/>
        </w:rPr>
      </w:pPr>
    </w:p>
    <w:p w14:paraId="7758BA6B" w14:textId="77777777" w:rsidR="005F5B21" w:rsidRDefault="005F5B21" w:rsidP="005F5B21">
      <w:pPr>
        <w:pStyle w:val="Odstavecseseznamem"/>
        <w:widowControl w:val="0"/>
        <w:numPr>
          <w:ilvl w:val="0"/>
          <w:numId w:val="29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/>
      </w:pPr>
      <w:r w:rsidRPr="00693035">
        <w:rPr>
          <w:b/>
          <w:bCs/>
        </w:rPr>
        <w:t>osobně u pracovnic na úseku voleb</w:t>
      </w:r>
      <w:r w:rsidRPr="00693035">
        <w:t xml:space="preserve"> Krajského úřadu Ústeckého kraje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2"/>
        <w:gridCol w:w="2707"/>
        <w:gridCol w:w="3443"/>
      </w:tblGrid>
      <w:tr w:rsidR="005F5B21" w:rsidRPr="0054075E" w14:paraId="53F09192" w14:textId="77777777" w:rsidTr="000C40B3">
        <w:trPr>
          <w:trHeight w:val="454"/>
        </w:trPr>
        <w:tc>
          <w:tcPr>
            <w:tcW w:w="2922" w:type="dxa"/>
            <w:shd w:val="clear" w:color="auto" w:fill="DDDFFF"/>
            <w:vAlign w:val="center"/>
          </w:tcPr>
          <w:p w14:paraId="21F49635" w14:textId="77777777" w:rsidR="005F5B21" w:rsidRPr="0054075E" w:rsidRDefault="005F5B21" w:rsidP="005F5B21">
            <w:pPr>
              <w:pStyle w:val="Default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jméno a příjmení</w:t>
            </w:r>
          </w:p>
        </w:tc>
        <w:tc>
          <w:tcPr>
            <w:tcW w:w="2707" w:type="dxa"/>
            <w:shd w:val="clear" w:color="auto" w:fill="DDDFFF"/>
            <w:vAlign w:val="center"/>
          </w:tcPr>
          <w:p w14:paraId="3F332221" w14:textId="77777777" w:rsidR="005F5B21" w:rsidRPr="0054075E" w:rsidRDefault="005F5B21" w:rsidP="005F5B21">
            <w:pPr>
              <w:pStyle w:val="Default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telefonní číslo</w:t>
            </w:r>
          </w:p>
        </w:tc>
        <w:tc>
          <w:tcPr>
            <w:tcW w:w="3443" w:type="dxa"/>
            <w:shd w:val="clear" w:color="auto" w:fill="DDDFFF"/>
            <w:vAlign w:val="center"/>
          </w:tcPr>
          <w:p w14:paraId="27B132A4" w14:textId="47529A64" w:rsidR="005F5B21" w:rsidRPr="0054075E" w:rsidRDefault="000C40B3" w:rsidP="005F5B21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4075E">
              <w:rPr>
                <w:rFonts w:ascii="Century Gothic" w:hAnsi="Century Gothic"/>
                <w:sz w:val="20"/>
                <w:szCs w:val="20"/>
              </w:rPr>
              <w:t>budova, č. kanceláře</w:t>
            </w:r>
          </w:p>
        </w:tc>
      </w:tr>
      <w:tr w:rsidR="005F5B21" w:rsidRPr="0054075E" w14:paraId="1A8A5B46" w14:textId="77777777" w:rsidTr="00A00EB3">
        <w:trPr>
          <w:trHeight w:val="454"/>
        </w:trPr>
        <w:tc>
          <w:tcPr>
            <w:tcW w:w="2922" w:type="dxa"/>
            <w:vAlign w:val="center"/>
          </w:tcPr>
          <w:p w14:paraId="4F0D7FA1" w14:textId="77777777" w:rsidR="005F5B21" w:rsidRPr="0054075E" w:rsidRDefault="005F5B21" w:rsidP="005F5B21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Iva Horáčková</w:t>
            </w:r>
          </w:p>
        </w:tc>
        <w:tc>
          <w:tcPr>
            <w:tcW w:w="2707" w:type="dxa"/>
            <w:vAlign w:val="center"/>
          </w:tcPr>
          <w:p w14:paraId="53E62B6A" w14:textId="77777777" w:rsidR="005F5B21" w:rsidRPr="0054075E" w:rsidRDefault="005F5B21" w:rsidP="005F5B21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>475 657 385</w:t>
            </w:r>
          </w:p>
        </w:tc>
        <w:tc>
          <w:tcPr>
            <w:tcW w:w="3443" w:type="dxa"/>
            <w:vAlign w:val="center"/>
          </w:tcPr>
          <w:p w14:paraId="401C58E0" w14:textId="27C23B1B" w:rsidR="005F5B21" w:rsidRPr="0054075E" w:rsidRDefault="000C40B3" w:rsidP="005F5B21">
            <w:pPr>
              <w:pStyle w:val="Default"/>
              <w:spacing w:line="276" w:lineRule="auto"/>
              <w:rPr>
                <w:rFonts w:ascii="Century Gothic" w:hAnsi="Century Gothic" w:cs="ArialMT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 xml:space="preserve">budova A, číslo kanceláře </w:t>
            </w:r>
            <w:proofErr w:type="gramStart"/>
            <w:r w:rsidRPr="0054075E">
              <w:rPr>
                <w:rFonts w:ascii="Century Gothic" w:hAnsi="Century Gothic" w:cs="ArialMT"/>
                <w:sz w:val="20"/>
                <w:szCs w:val="20"/>
              </w:rPr>
              <w:t>128A</w:t>
            </w:r>
            <w:proofErr w:type="gramEnd"/>
          </w:p>
        </w:tc>
      </w:tr>
      <w:tr w:rsidR="005F5B21" w:rsidRPr="0054075E" w14:paraId="6501427C" w14:textId="77777777" w:rsidTr="00A00EB3">
        <w:trPr>
          <w:trHeight w:val="454"/>
        </w:trPr>
        <w:tc>
          <w:tcPr>
            <w:tcW w:w="2922" w:type="dxa"/>
            <w:vAlign w:val="center"/>
          </w:tcPr>
          <w:p w14:paraId="48DC545C" w14:textId="77777777" w:rsidR="005F5B21" w:rsidRPr="0054075E" w:rsidRDefault="005F5B21" w:rsidP="005F5B21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Ludmila Leiterová</w:t>
            </w:r>
          </w:p>
        </w:tc>
        <w:tc>
          <w:tcPr>
            <w:tcW w:w="2707" w:type="dxa"/>
            <w:vAlign w:val="center"/>
          </w:tcPr>
          <w:p w14:paraId="479D35A6" w14:textId="77777777" w:rsidR="005F5B21" w:rsidRPr="0054075E" w:rsidRDefault="005F5B21" w:rsidP="005F5B21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>475 657 384</w:t>
            </w:r>
          </w:p>
        </w:tc>
        <w:tc>
          <w:tcPr>
            <w:tcW w:w="3443" w:type="dxa"/>
            <w:vAlign w:val="center"/>
          </w:tcPr>
          <w:p w14:paraId="751FEE2E" w14:textId="103A2550" w:rsidR="005F5B21" w:rsidRPr="0054075E" w:rsidRDefault="000C40B3" w:rsidP="005F5B21">
            <w:pPr>
              <w:pStyle w:val="Default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 xml:space="preserve">budova A, číslo kanceláře </w:t>
            </w:r>
            <w:proofErr w:type="gramStart"/>
            <w:r w:rsidRPr="0054075E">
              <w:rPr>
                <w:rFonts w:ascii="Century Gothic" w:hAnsi="Century Gothic" w:cs="ArialMT"/>
                <w:sz w:val="20"/>
                <w:szCs w:val="20"/>
              </w:rPr>
              <w:t>128A</w:t>
            </w:r>
            <w:proofErr w:type="gramEnd"/>
          </w:p>
        </w:tc>
      </w:tr>
      <w:tr w:rsidR="005F5B21" w:rsidRPr="0054075E" w14:paraId="76BDBBA5" w14:textId="77777777" w:rsidTr="00A00EB3">
        <w:trPr>
          <w:trHeight w:val="454"/>
        </w:trPr>
        <w:tc>
          <w:tcPr>
            <w:tcW w:w="2922" w:type="dxa"/>
            <w:vAlign w:val="center"/>
          </w:tcPr>
          <w:p w14:paraId="7C607EE9" w14:textId="77777777" w:rsidR="005F5B21" w:rsidRPr="0054075E" w:rsidRDefault="005F5B21" w:rsidP="005F5B21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Ing. Michaela Válková</w:t>
            </w:r>
          </w:p>
        </w:tc>
        <w:tc>
          <w:tcPr>
            <w:tcW w:w="2707" w:type="dxa"/>
            <w:vAlign w:val="center"/>
          </w:tcPr>
          <w:p w14:paraId="1CF1B81E" w14:textId="77777777" w:rsidR="005F5B21" w:rsidRPr="0054075E" w:rsidRDefault="005F5B21" w:rsidP="005F5B21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>475 657 308</w:t>
            </w:r>
          </w:p>
        </w:tc>
        <w:tc>
          <w:tcPr>
            <w:tcW w:w="3443" w:type="dxa"/>
            <w:vAlign w:val="center"/>
          </w:tcPr>
          <w:p w14:paraId="003119F7" w14:textId="21B62D3B" w:rsidR="005F5B21" w:rsidRPr="0054075E" w:rsidRDefault="000C40B3" w:rsidP="005F5B21">
            <w:pPr>
              <w:pStyle w:val="Default"/>
              <w:spacing w:line="276" w:lineRule="auto"/>
              <w:rPr>
                <w:rFonts w:ascii="Century Gothic" w:hAnsi="Century Gothic" w:cs="ArialMT"/>
                <w:sz w:val="20"/>
                <w:szCs w:val="20"/>
              </w:rPr>
            </w:pPr>
            <w:r w:rsidRPr="0054075E">
              <w:rPr>
                <w:rFonts w:ascii="Century Gothic" w:hAnsi="Century Gothic" w:cs="ArialMT"/>
                <w:sz w:val="20"/>
                <w:szCs w:val="20"/>
              </w:rPr>
              <w:t xml:space="preserve">budova A, číslo kanceláře </w:t>
            </w:r>
            <w:proofErr w:type="gramStart"/>
            <w:r w:rsidRPr="0054075E">
              <w:rPr>
                <w:rFonts w:ascii="Century Gothic" w:hAnsi="Century Gothic" w:cs="ArialMT"/>
                <w:sz w:val="20"/>
                <w:szCs w:val="20"/>
              </w:rPr>
              <w:t>128A</w:t>
            </w:r>
            <w:proofErr w:type="gramEnd"/>
          </w:p>
        </w:tc>
      </w:tr>
    </w:tbl>
    <w:p w14:paraId="71CD4151" w14:textId="77777777" w:rsidR="005F5B21" w:rsidRPr="0054075E" w:rsidRDefault="005F5B21" w:rsidP="005F5B21">
      <w:pPr>
        <w:spacing w:line="276" w:lineRule="auto"/>
      </w:pPr>
    </w:p>
    <w:p w14:paraId="4AAFA545" w14:textId="157353A4" w:rsidR="005F5B21" w:rsidRPr="0054075E" w:rsidRDefault="005F5B21" w:rsidP="005F5B21">
      <w:pPr>
        <w:spacing w:line="276" w:lineRule="auto"/>
        <w:jc w:val="center"/>
      </w:pPr>
      <w:r w:rsidRPr="0054075E">
        <w:t xml:space="preserve">Úřední hodiny </w:t>
      </w:r>
      <w:r w:rsidRPr="0054075E">
        <w:t xml:space="preserve">na úseku agendy voleb 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3291"/>
        <w:gridCol w:w="2887"/>
        <w:gridCol w:w="2887"/>
      </w:tblGrid>
      <w:tr w:rsidR="005F5B21" w:rsidRPr="0054075E" w14:paraId="3BB259CC" w14:textId="77777777" w:rsidTr="000C40B3">
        <w:trPr>
          <w:trHeight w:val="454"/>
        </w:trPr>
        <w:tc>
          <w:tcPr>
            <w:tcW w:w="3291" w:type="dxa"/>
            <w:shd w:val="clear" w:color="auto" w:fill="D5D7FF"/>
            <w:vAlign w:val="center"/>
          </w:tcPr>
          <w:p w14:paraId="4F6423A1" w14:textId="77777777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pondělí</w:t>
            </w:r>
          </w:p>
        </w:tc>
        <w:tc>
          <w:tcPr>
            <w:tcW w:w="2887" w:type="dxa"/>
            <w:vAlign w:val="center"/>
          </w:tcPr>
          <w:p w14:paraId="4FB7AFFA" w14:textId="77777777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54E6F784" w14:textId="77777777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12:30 - 17:00</w:t>
            </w:r>
          </w:p>
        </w:tc>
      </w:tr>
      <w:tr w:rsidR="005F5B21" w:rsidRPr="0054075E" w14:paraId="1E0616AC" w14:textId="77777777" w:rsidTr="000C40B3">
        <w:trPr>
          <w:trHeight w:val="454"/>
        </w:trPr>
        <w:tc>
          <w:tcPr>
            <w:tcW w:w="3291" w:type="dxa"/>
            <w:shd w:val="clear" w:color="auto" w:fill="D5D7FF"/>
            <w:vAlign w:val="center"/>
          </w:tcPr>
          <w:p w14:paraId="442BAE97" w14:textId="0A265E5C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středa</w:t>
            </w:r>
          </w:p>
        </w:tc>
        <w:tc>
          <w:tcPr>
            <w:tcW w:w="2887" w:type="dxa"/>
            <w:vAlign w:val="center"/>
          </w:tcPr>
          <w:p w14:paraId="5AD5BBA2" w14:textId="77777777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548C1B74" w14:textId="153B5FBC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12:30 – 1</w:t>
            </w:r>
            <w:r w:rsidRPr="0054075E">
              <w:t>7</w:t>
            </w:r>
            <w:r w:rsidRPr="0054075E">
              <w:t>:</w:t>
            </w:r>
            <w:r w:rsidRPr="0054075E">
              <w:t>0</w:t>
            </w:r>
            <w:r w:rsidRPr="0054075E">
              <w:t>0</w:t>
            </w:r>
          </w:p>
        </w:tc>
      </w:tr>
    </w:tbl>
    <w:p w14:paraId="37B8E17F" w14:textId="77777777" w:rsidR="005F5B21" w:rsidRDefault="005F5B21" w:rsidP="005F5B21">
      <w:pPr>
        <w:spacing w:line="276" w:lineRule="auto"/>
        <w:rPr>
          <w:b/>
          <w:bCs/>
        </w:rPr>
      </w:pPr>
    </w:p>
    <w:p w14:paraId="4D7F86C1" w14:textId="77777777" w:rsidR="0054075E" w:rsidRDefault="0054075E" w:rsidP="005F5B21">
      <w:pPr>
        <w:spacing w:line="276" w:lineRule="auto"/>
        <w:rPr>
          <w:b/>
          <w:bCs/>
        </w:rPr>
      </w:pPr>
    </w:p>
    <w:p w14:paraId="69CBC487" w14:textId="64642ADD" w:rsidR="00693035" w:rsidRDefault="00693035" w:rsidP="005F5B21">
      <w:pPr>
        <w:pStyle w:val="Odstavecseseznamem"/>
        <w:numPr>
          <w:ilvl w:val="0"/>
          <w:numId w:val="29"/>
        </w:numPr>
        <w:spacing w:line="276" w:lineRule="auto"/>
        <w:ind w:left="426"/>
        <w:rPr>
          <w:b/>
          <w:bCs/>
        </w:rPr>
      </w:pPr>
      <w:r w:rsidRPr="00693035">
        <w:rPr>
          <w:b/>
          <w:bCs/>
        </w:rPr>
        <w:t>osobně na podatelně</w:t>
      </w:r>
      <w:r w:rsidRPr="00693035">
        <w:t xml:space="preserve"> Krajského úřadu Ústeckého kraje</w:t>
      </w:r>
      <w:r w:rsidRPr="00693035">
        <w:rPr>
          <w:b/>
          <w:bCs/>
        </w:rPr>
        <w:t xml:space="preserve"> </w:t>
      </w:r>
    </w:p>
    <w:p w14:paraId="756FE0D8" w14:textId="31FFD06C" w:rsidR="00693035" w:rsidRPr="0054075E" w:rsidRDefault="00693035" w:rsidP="005F5B21">
      <w:pPr>
        <w:spacing w:line="276" w:lineRule="auto"/>
        <w:jc w:val="center"/>
      </w:pPr>
      <w:r w:rsidRPr="0054075E">
        <w:t>Úřední hodiny podatelny Krajského úřadu Ústeckého kraje</w:t>
      </w:r>
    </w:p>
    <w:tbl>
      <w:tblPr>
        <w:tblStyle w:val="Mkatabulky"/>
        <w:tblW w:w="9070" w:type="dxa"/>
        <w:tblInd w:w="-5" w:type="dxa"/>
        <w:tblLook w:val="04A0" w:firstRow="1" w:lastRow="0" w:firstColumn="1" w:lastColumn="0" w:noHBand="0" w:noVBand="1"/>
      </w:tblPr>
      <w:tblGrid>
        <w:gridCol w:w="3291"/>
        <w:gridCol w:w="2887"/>
        <w:gridCol w:w="2892"/>
      </w:tblGrid>
      <w:tr w:rsidR="005F5B21" w:rsidRPr="0054075E" w14:paraId="71A27B8F" w14:textId="77777777" w:rsidTr="000C40B3">
        <w:trPr>
          <w:trHeight w:val="454"/>
        </w:trPr>
        <w:tc>
          <w:tcPr>
            <w:tcW w:w="3291" w:type="dxa"/>
            <w:shd w:val="clear" w:color="auto" w:fill="DDDFFF"/>
            <w:vAlign w:val="center"/>
          </w:tcPr>
          <w:p w14:paraId="4C163252" w14:textId="4AD2EFB2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pondělí</w:t>
            </w:r>
          </w:p>
        </w:tc>
        <w:tc>
          <w:tcPr>
            <w:tcW w:w="2887" w:type="dxa"/>
            <w:vAlign w:val="center"/>
          </w:tcPr>
          <w:p w14:paraId="0A954697" w14:textId="5ACDBD2A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1BC1B752" w14:textId="2F8E2E97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12:30 - 17:00</w:t>
            </w:r>
          </w:p>
        </w:tc>
      </w:tr>
      <w:tr w:rsidR="005F5B21" w:rsidRPr="0054075E" w14:paraId="4A63C045" w14:textId="77777777" w:rsidTr="000C40B3">
        <w:trPr>
          <w:trHeight w:val="454"/>
        </w:trPr>
        <w:tc>
          <w:tcPr>
            <w:tcW w:w="3291" w:type="dxa"/>
            <w:shd w:val="clear" w:color="auto" w:fill="DDDFFF"/>
            <w:vAlign w:val="center"/>
          </w:tcPr>
          <w:p w14:paraId="13D5F9E7" w14:textId="212E5E83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úterý</w:t>
            </w:r>
          </w:p>
        </w:tc>
        <w:tc>
          <w:tcPr>
            <w:tcW w:w="2887" w:type="dxa"/>
            <w:vAlign w:val="center"/>
          </w:tcPr>
          <w:p w14:paraId="12E0C5A6" w14:textId="11381B69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540B23A8" w14:textId="63745E60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 xml:space="preserve">12:30 </w:t>
            </w:r>
            <w:r w:rsidRPr="0054075E">
              <w:t>–</w:t>
            </w:r>
            <w:r w:rsidRPr="0054075E">
              <w:t xml:space="preserve"> </w:t>
            </w:r>
            <w:r w:rsidRPr="0054075E">
              <w:t>15:30</w:t>
            </w:r>
          </w:p>
        </w:tc>
      </w:tr>
      <w:tr w:rsidR="005F5B21" w:rsidRPr="0054075E" w14:paraId="52A76F16" w14:textId="77777777" w:rsidTr="000C40B3">
        <w:trPr>
          <w:trHeight w:val="454"/>
        </w:trPr>
        <w:tc>
          <w:tcPr>
            <w:tcW w:w="3291" w:type="dxa"/>
            <w:shd w:val="clear" w:color="auto" w:fill="DDDFFF"/>
            <w:vAlign w:val="center"/>
          </w:tcPr>
          <w:p w14:paraId="06874F43" w14:textId="2FDD8E75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středa</w:t>
            </w:r>
          </w:p>
        </w:tc>
        <w:tc>
          <w:tcPr>
            <w:tcW w:w="2887" w:type="dxa"/>
            <w:vAlign w:val="center"/>
          </w:tcPr>
          <w:p w14:paraId="0FF87F21" w14:textId="54344631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4B31DAE5" w14:textId="7475AE3F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12:30 - 17:00</w:t>
            </w:r>
          </w:p>
        </w:tc>
      </w:tr>
      <w:tr w:rsidR="005F5B21" w:rsidRPr="0054075E" w14:paraId="247F883A" w14:textId="77777777" w:rsidTr="000C40B3">
        <w:trPr>
          <w:trHeight w:val="454"/>
        </w:trPr>
        <w:tc>
          <w:tcPr>
            <w:tcW w:w="3291" w:type="dxa"/>
            <w:shd w:val="clear" w:color="auto" w:fill="DDDFFF"/>
            <w:vAlign w:val="center"/>
          </w:tcPr>
          <w:p w14:paraId="491E151F" w14:textId="0F018A96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čtvrtek</w:t>
            </w:r>
          </w:p>
        </w:tc>
        <w:tc>
          <w:tcPr>
            <w:tcW w:w="2887" w:type="dxa"/>
            <w:vAlign w:val="center"/>
          </w:tcPr>
          <w:p w14:paraId="221D2233" w14:textId="6196A402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52B5D37F" w14:textId="7828AAA1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 xml:space="preserve">12:30 </w:t>
            </w:r>
            <w:r w:rsidRPr="0054075E">
              <w:t>–</w:t>
            </w:r>
            <w:r w:rsidRPr="0054075E">
              <w:t xml:space="preserve"> </w:t>
            </w:r>
            <w:r w:rsidRPr="0054075E">
              <w:t>15:30</w:t>
            </w:r>
          </w:p>
        </w:tc>
      </w:tr>
      <w:tr w:rsidR="005F5B21" w:rsidRPr="0054075E" w14:paraId="2C9707F3" w14:textId="77777777" w:rsidTr="000C40B3">
        <w:trPr>
          <w:trHeight w:val="454"/>
        </w:trPr>
        <w:tc>
          <w:tcPr>
            <w:tcW w:w="3291" w:type="dxa"/>
            <w:shd w:val="clear" w:color="auto" w:fill="DDDFFF"/>
            <w:vAlign w:val="center"/>
          </w:tcPr>
          <w:p w14:paraId="6A723812" w14:textId="6BBDCD3B" w:rsidR="005F5B21" w:rsidRPr="0054075E" w:rsidRDefault="005F5B21" w:rsidP="005F5B21">
            <w:pPr>
              <w:spacing w:line="276" w:lineRule="auto"/>
              <w:jc w:val="left"/>
            </w:pPr>
            <w:r w:rsidRPr="0054075E">
              <w:t>pátek</w:t>
            </w:r>
          </w:p>
        </w:tc>
        <w:tc>
          <w:tcPr>
            <w:tcW w:w="2887" w:type="dxa"/>
            <w:vAlign w:val="center"/>
          </w:tcPr>
          <w:p w14:paraId="3ADDF384" w14:textId="200267E0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07:30 - 12:00</w:t>
            </w:r>
          </w:p>
        </w:tc>
        <w:tc>
          <w:tcPr>
            <w:tcW w:w="2887" w:type="dxa"/>
            <w:vAlign w:val="center"/>
          </w:tcPr>
          <w:p w14:paraId="6FD3D4C9" w14:textId="29FF3E39" w:rsidR="005F5B21" w:rsidRPr="0054075E" w:rsidRDefault="005F5B21" w:rsidP="005F5B21">
            <w:pPr>
              <w:spacing w:line="276" w:lineRule="auto"/>
              <w:jc w:val="center"/>
            </w:pPr>
            <w:r w:rsidRPr="0054075E">
              <w:t>12:30 - 1</w:t>
            </w:r>
            <w:r w:rsidRPr="0054075E">
              <w:t>4</w:t>
            </w:r>
            <w:r w:rsidRPr="0054075E">
              <w:t>:00</w:t>
            </w:r>
          </w:p>
        </w:tc>
      </w:tr>
      <w:tr w:rsidR="005F5B21" w14:paraId="60BB54C0" w14:textId="77777777" w:rsidTr="000C40B3">
        <w:trPr>
          <w:trHeight w:val="510"/>
        </w:trPr>
        <w:tc>
          <w:tcPr>
            <w:tcW w:w="9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CCEFF" w:themeFill="accent1" w:themeFillTint="33"/>
            <w:vAlign w:val="center"/>
          </w:tcPr>
          <w:p w14:paraId="0A8D1069" w14:textId="494454BF" w:rsidR="005F5B21" w:rsidRPr="00693035" w:rsidRDefault="005F5B21" w:rsidP="005F5B21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Doporučujeme</w:t>
            </w:r>
          </w:p>
        </w:tc>
      </w:tr>
    </w:tbl>
    <w:p w14:paraId="5E9CE1B9" w14:textId="77777777" w:rsidR="00693035" w:rsidRDefault="00693035" w:rsidP="005F5B21">
      <w:pPr>
        <w:spacing w:line="276" w:lineRule="auto"/>
      </w:pPr>
    </w:p>
    <w:p w14:paraId="7E03932F" w14:textId="1D40DFBF" w:rsidR="00693035" w:rsidRPr="00693035" w:rsidRDefault="00693035" w:rsidP="000C40B3">
      <w:pPr>
        <w:pStyle w:val="Odstavecseseznamem"/>
        <w:widowControl w:val="0"/>
        <w:numPr>
          <w:ilvl w:val="0"/>
          <w:numId w:val="2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 w:hanging="284"/>
        <w:contextualSpacing w:val="0"/>
      </w:pPr>
      <w:r w:rsidRPr="00693035">
        <w:t>Kandidátní listiny pro volby do Poslanecké sněmovny Parlamentu České republiky pověřeným pracovníkům Krajského úřadu Ústeckého kraje podávat osobně</w:t>
      </w:r>
      <w:r w:rsidRPr="00693035">
        <w:rPr>
          <w:bCs/>
        </w:rPr>
        <w:t xml:space="preserve"> </w:t>
      </w:r>
      <w:r w:rsidRPr="00693035">
        <w:t>zmocněncem, který je oprávněn na místě odstranit případné zjištěné nedostatky</w:t>
      </w:r>
      <w:r w:rsidR="000C40B3">
        <w:t>.</w:t>
      </w:r>
    </w:p>
    <w:p w14:paraId="6A32768C" w14:textId="77777777" w:rsidR="00693035" w:rsidRPr="00693035" w:rsidRDefault="00693035" w:rsidP="000C40B3">
      <w:pPr>
        <w:pStyle w:val="Odstavecseseznamem"/>
        <w:widowControl w:val="0"/>
        <w:numPr>
          <w:ilvl w:val="0"/>
          <w:numId w:val="2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 w:hanging="284"/>
        <w:contextualSpacing w:val="0"/>
      </w:pPr>
      <w:r w:rsidRPr="00693035">
        <w:rPr>
          <w:b/>
          <w:bCs/>
        </w:rPr>
        <w:t>Zmocněnec před podáním kandidátní listiny si může domluvit schůzku u níže uvedených pracovnic krajského úřadu.</w:t>
      </w:r>
      <w:r w:rsidRPr="00693035">
        <w:rPr>
          <w:rFonts w:cs="ArialMT"/>
        </w:rPr>
        <w:t xml:space="preserve"> </w:t>
      </w:r>
    </w:p>
    <w:p w14:paraId="2CFAB818" w14:textId="77777777" w:rsidR="00693035" w:rsidRPr="000C40B3" w:rsidRDefault="00693035" w:rsidP="000C40B3">
      <w:pPr>
        <w:pStyle w:val="Odstavecseseznamem"/>
        <w:widowControl w:val="0"/>
        <w:numPr>
          <w:ilvl w:val="0"/>
          <w:numId w:val="25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 w:hanging="284"/>
        <w:contextualSpacing w:val="0"/>
        <w:rPr>
          <w:b/>
          <w:bCs/>
        </w:rPr>
      </w:pPr>
      <w:r w:rsidRPr="00693035">
        <w:rPr>
          <w:rFonts w:cs="ArialMT"/>
        </w:rPr>
        <w:t xml:space="preserve">V </w:t>
      </w:r>
      <w:r w:rsidRPr="00693035">
        <w:t>případě podání kandidátní listiny u pracovnic krajského úřadu na úseku voleb, je vhodné domluvit se telefonicky či e</w:t>
      </w:r>
      <w:r w:rsidRPr="00693035">
        <w:rPr>
          <w:rFonts w:cs="ArialMT"/>
        </w:rPr>
        <w:t>-</w:t>
      </w:r>
      <w:r w:rsidRPr="00693035">
        <w:t>mailem předem na stanovený den a hodinu předání kandidátní listiny a ostatních náležitostí</w:t>
      </w:r>
      <w:r w:rsidRPr="00693035">
        <w:rPr>
          <w:rFonts w:cs="ArialMT"/>
        </w:rPr>
        <w:t xml:space="preserve">, a to z </w:t>
      </w:r>
      <w:r w:rsidRPr="00693035">
        <w:t xml:space="preserve">důvodu případných čekacích lhůt. </w:t>
      </w:r>
    </w:p>
    <w:p w14:paraId="6519CBE4" w14:textId="77777777" w:rsidR="000C40B3" w:rsidRPr="000C40B3" w:rsidRDefault="000C40B3" w:rsidP="000C40B3">
      <w:pPr>
        <w:widowControl w:val="0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142"/>
        <w:rPr>
          <w:b/>
          <w:bCs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2"/>
        <w:gridCol w:w="2707"/>
        <w:gridCol w:w="3443"/>
      </w:tblGrid>
      <w:tr w:rsidR="000C40B3" w:rsidRPr="00693035" w14:paraId="57D5A5DC" w14:textId="77777777" w:rsidTr="004E6B8C">
        <w:trPr>
          <w:trHeight w:val="454"/>
        </w:trPr>
        <w:tc>
          <w:tcPr>
            <w:tcW w:w="2922" w:type="dxa"/>
            <w:shd w:val="clear" w:color="auto" w:fill="DDDFFF"/>
            <w:vAlign w:val="center"/>
          </w:tcPr>
          <w:p w14:paraId="6FD1AA85" w14:textId="77777777" w:rsidR="000C40B3" w:rsidRPr="0054075E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jméno a příjmení</w:t>
            </w:r>
          </w:p>
        </w:tc>
        <w:tc>
          <w:tcPr>
            <w:tcW w:w="2707" w:type="dxa"/>
            <w:shd w:val="clear" w:color="auto" w:fill="DDDFFF"/>
            <w:vAlign w:val="center"/>
          </w:tcPr>
          <w:p w14:paraId="5987B636" w14:textId="77777777" w:rsidR="000C40B3" w:rsidRPr="0054075E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54075E">
              <w:rPr>
                <w:rFonts w:ascii="Century Gothic" w:hAnsi="Century Gothic" w:cs="Arial"/>
                <w:sz w:val="20"/>
                <w:szCs w:val="20"/>
              </w:rPr>
              <w:t>telefonní číslo</w:t>
            </w:r>
          </w:p>
        </w:tc>
        <w:tc>
          <w:tcPr>
            <w:tcW w:w="3443" w:type="dxa"/>
            <w:shd w:val="clear" w:color="auto" w:fill="DDDFFF"/>
            <w:vAlign w:val="center"/>
          </w:tcPr>
          <w:p w14:paraId="4666263C" w14:textId="77777777" w:rsidR="000C40B3" w:rsidRPr="0054075E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54075E">
              <w:rPr>
                <w:rFonts w:ascii="Century Gothic" w:hAnsi="Century Gothic"/>
                <w:sz w:val="20"/>
                <w:szCs w:val="20"/>
              </w:rPr>
              <w:t>e-mail</w:t>
            </w:r>
          </w:p>
        </w:tc>
      </w:tr>
      <w:tr w:rsidR="000C40B3" w:rsidRPr="00693035" w14:paraId="2D27A3E1" w14:textId="77777777" w:rsidTr="004E6B8C">
        <w:trPr>
          <w:trHeight w:val="454"/>
        </w:trPr>
        <w:tc>
          <w:tcPr>
            <w:tcW w:w="2922" w:type="dxa"/>
            <w:vAlign w:val="center"/>
          </w:tcPr>
          <w:p w14:paraId="3A48CF80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693035">
              <w:rPr>
                <w:rFonts w:ascii="Century Gothic" w:hAnsi="Century Gothic" w:cs="Arial"/>
                <w:sz w:val="20"/>
                <w:szCs w:val="20"/>
              </w:rPr>
              <w:t>Iva Horáčková</w:t>
            </w:r>
          </w:p>
        </w:tc>
        <w:tc>
          <w:tcPr>
            <w:tcW w:w="2707" w:type="dxa"/>
            <w:vAlign w:val="center"/>
          </w:tcPr>
          <w:p w14:paraId="164D2E87" w14:textId="77777777" w:rsidR="000C40B3" w:rsidRPr="00693035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693035">
              <w:rPr>
                <w:rFonts w:ascii="Century Gothic" w:hAnsi="Century Gothic" w:cs="ArialMT"/>
                <w:sz w:val="20"/>
                <w:szCs w:val="20"/>
              </w:rPr>
              <w:t>475 657 385</w:t>
            </w:r>
          </w:p>
        </w:tc>
        <w:tc>
          <w:tcPr>
            <w:tcW w:w="3443" w:type="dxa"/>
            <w:vAlign w:val="center"/>
          </w:tcPr>
          <w:p w14:paraId="29FEC065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 w:cs="ArialMT"/>
                <w:sz w:val="20"/>
                <w:szCs w:val="20"/>
              </w:rPr>
            </w:pPr>
            <w:r w:rsidRPr="00693035">
              <w:rPr>
                <w:rFonts w:ascii="Century Gothic" w:hAnsi="Century Gothic" w:cs="ArialMT"/>
                <w:sz w:val="20"/>
                <w:szCs w:val="20"/>
              </w:rPr>
              <w:t>horackova.i@kr-ustecky.cz</w:t>
            </w:r>
          </w:p>
        </w:tc>
      </w:tr>
      <w:tr w:rsidR="000C40B3" w:rsidRPr="00693035" w14:paraId="0AEB2955" w14:textId="77777777" w:rsidTr="004E6B8C">
        <w:trPr>
          <w:trHeight w:val="454"/>
        </w:trPr>
        <w:tc>
          <w:tcPr>
            <w:tcW w:w="2922" w:type="dxa"/>
            <w:vAlign w:val="center"/>
          </w:tcPr>
          <w:p w14:paraId="64C6C9A0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693035">
              <w:rPr>
                <w:rFonts w:ascii="Century Gothic" w:hAnsi="Century Gothic" w:cs="Arial"/>
                <w:sz w:val="20"/>
                <w:szCs w:val="20"/>
              </w:rPr>
              <w:t>Ludmila Leiterová</w:t>
            </w:r>
          </w:p>
        </w:tc>
        <w:tc>
          <w:tcPr>
            <w:tcW w:w="2707" w:type="dxa"/>
            <w:vAlign w:val="center"/>
          </w:tcPr>
          <w:p w14:paraId="3931E5A1" w14:textId="77777777" w:rsidR="000C40B3" w:rsidRPr="00693035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693035">
              <w:rPr>
                <w:rFonts w:ascii="Century Gothic" w:hAnsi="Century Gothic" w:cs="ArialMT"/>
                <w:sz w:val="20"/>
                <w:szCs w:val="20"/>
              </w:rPr>
              <w:t>475 657 384</w:t>
            </w:r>
          </w:p>
        </w:tc>
        <w:tc>
          <w:tcPr>
            <w:tcW w:w="3443" w:type="dxa"/>
            <w:vAlign w:val="center"/>
          </w:tcPr>
          <w:p w14:paraId="4A43178C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693035">
              <w:rPr>
                <w:rFonts w:ascii="Century Gothic" w:hAnsi="Century Gothic"/>
                <w:sz w:val="20"/>
                <w:szCs w:val="20"/>
              </w:rPr>
              <w:t>leiterova.l@kr-ustecky.cz</w:t>
            </w:r>
          </w:p>
        </w:tc>
      </w:tr>
      <w:tr w:rsidR="000C40B3" w:rsidRPr="00693035" w14:paraId="0EFFC27A" w14:textId="77777777" w:rsidTr="004E6B8C">
        <w:trPr>
          <w:trHeight w:val="454"/>
        </w:trPr>
        <w:tc>
          <w:tcPr>
            <w:tcW w:w="2922" w:type="dxa"/>
            <w:vAlign w:val="center"/>
          </w:tcPr>
          <w:p w14:paraId="7A9D62B0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693035">
              <w:rPr>
                <w:rFonts w:ascii="Century Gothic" w:hAnsi="Century Gothic" w:cs="Arial"/>
                <w:sz w:val="20"/>
                <w:szCs w:val="20"/>
              </w:rPr>
              <w:t>Ing. Michaela Válková</w:t>
            </w:r>
          </w:p>
        </w:tc>
        <w:tc>
          <w:tcPr>
            <w:tcW w:w="2707" w:type="dxa"/>
            <w:vAlign w:val="center"/>
          </w:tcPr>
          <w:p w14:paraId="02DFFEB7" w14:textId="77777777" w:rsidR="000C40B3" w:rsidRPr="00693035" w:rsidRDefault="000C40B3" w:rsidP="004E6B8C">
            <w:pPr>
              <w:pStyle w:val="Default"/>
              <w:spacing w:line="276" w:lineRule="auto"/>
              <w:jc w:val="center"/>
              <w:rPr>
                <w:rFonts w:ascii="Century Gothic" w:hAnsi="Century Gothic" w:cs="ArialMT"/>
                <w:sz w:val="20"/>
                <w:szCs w:val="20"/>
              </w:rPr>
            </w:pPr>
            <w:r w:rsidRPr="00693035">
              <w:rPr>
                <w:rFonts w:ascii="Century Gothic" w:hAnsi="Century Gothic" w:cs="ArialMT"/>
                <w:sz w:val="20"/>
                <w:szCs w:val="20"/>
              </w:rPr>
              <w:t>475 657 308</w:t>
            </w:r>
          </w:p>
        </w:tc>
        <w:tc>
          <w:tcPr>
            <w:tcW w:w="3443" w:type="dxa"/>
            <w:vAlign w:val="center"/>
          </w:tcPr>
          <w:p w14:paraId="663B60DC" w14:textId="77777777" w:rsidR="000C40B3" w:rsidRPr="00693035" w:rsidRDefault="000C40B3" w:rsidP="004E6B8C">
            <w:pPr>
              <w:pStyle w:val="Default"/>
              <w:spacing w:line="276" w:lineRule="auto"/>
              <w:rPr>
                <w:rFonts w:ascii="Century Gothic" w:hAnsi="Century Gothic" w:cs="ArialMT"/>
                <w:sz w:val="20"/>
                <w:szCs w:val="20"/>
              </w:rPr>
            </w:pPr>
            <w:r w:rsidRPr="00693035">
              <w:rPr>
                <w:rFonts w:ascii="Century Gothic" w:hAnsi="Century Gothic" w:cs="ArialMT"/>
                <w:sz w:val="20"/>
                <w:szCs w:val="20"/>
              </w:rPr>
              <w:t>valkova.m@kr-ustecky.cz</w:t>
            </w:r>
          </w:p>
        </w:tc>
      </w:tr>
    </w:tbl>
    <w:p w14:paraId="29754564" w14:textId="77777777" w:rsidR="00693035" w:rsidRPr="00693035" w:rsidRDefault="00693035" w:rsidP="005F5B21">
      <w:pPr>
        <w:spacing w:line="276" w:lineRule="auto"/>
        <w:rPr>
          <w:b/>
          <w:u w:val="single"/>
        </w:rPr>
      </w:pPr>
    </w:p>
    <w:p w14:paraId="54B7DE11" w14:textId="77777777" w:rsidR="00693035" w:rsidRDefault="00693035" w:rsidP="005F5B21">
      <w:pPr>
        <w:pStyle w:val="Odstavecseseznamem"/>
        <w:spacing w:line="276" w:lineRule="auto"/>
        <w:ind w:left="0"/>
        <w:rPr>
          <w:b/>
          <w:bCs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0"/>
      </w:tblGrid>
      <w:tr w:rsidR="005F5B21" w14:paraId="48E867A9" w14:textId="77777777" w:rsidTr="000C40B3">
        <w:trPr>
          <w:trHeight w:val="510"/>
        </w:trPr>
        <w:tc>
          <w:tcPr>
            <w:tcW w:w="9070" w:type="dxa"/>
            <w:tcBorders>
              <w:top w:val="nil"/>
              <w:left w:val="nil"/>
              <w:bottom w:val="nil"/>
              <w:right w:val="nil"/>
            </w:tcBorders>
            <w:shd w:val="clear" w:color="auto" w:fill="CCCEFF" w:themeFill="accent1" w:themeFillTint="33"/>
            <w:vAlign w:val="center"/>
          </w:tcPr>
          <w:p w14:paraId="5D741221" w14:textId="64E69E7A" w:rsidR="005F5B21" w:rsidRPr="00693035" w:rsidRDefault="005F5B21" w:rsidP="005F5B21">
            <w:pPr>
              <w:spacing w:line="276" w:lineRule="auto"/>
              <w:jc w:val="left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Přílohy ke kandidátní listině</w:t>
            </w:r>
          </w:p>
        </w:tc>
      </w:tr>
    </w:tbl>
    <w:p w14:paraId="00BD60C1" w14:textId="77777777" w:rsidR="00693035" w:rsidRPr="00693035" w:rsidRDefault="00693035" w:rsidP="005F5B21">
      <w:pPr>
        <w:spacing w:line="276" w:lineRule="auto"/>
      </w:pPr>
    </w:p>
    <w:p w14:paraId="0159D85E" w14:textId="070C281B" w:rsidR="00693035" w:rsidRPr="00693035" w:rsidRDefault="00693035" w:rsidP="005F5B21">
      <w:pPr>
        <w:pStyle w:val="Default"/>
        <w:spacing w:line="276" w:lineRule="auto"/>
        <w:jc w:val="both"/>
        <w:rPr>
          <w:rFonts w:ascii="Century Gothic" w:hAnsi="Century Gothic" w:cs="Arial"/>
          <w:sz w:val="20"/>
          <w:szCs w:val="20"/>
        </w:rPr>
      </w:pPr>
      <w:r w:rsidRPr="00693035">
        <w:rPr>
          <w:rFonts w:ascii="Century Gothic" w:hAnsi="Century Gothic" w:cs="Arial"/>
          <w:sz w:val="20"/>
          <w:szCs w:val="20"/>
        </w:rPr>
        <w:t>Ke kandidátní listině</w:t>
      </w:r>
      <w:r w:rsidR="0054075E">
        <w:rPr>
          <w:rFonts w:ascii="Century Gothic" w:hAnsi="Century Gothic" w:cs="Arial"/>
          <w:sz w:val="20"/>
          <w:szCs w:val="20"/>
        </w:rPr>
        <w:t xml:space="preserve"> </w:t>
      </w:r>
      <w:r w:rsidR="0054075E" w:rsidRPr="0054075E">
        <w:rPr>
          <w:rFonts w:ascii="Century Gothic" w:hAnsi="Century Gothic" w:cs="Arial"/>
          <w:color w:val="000DFF" w:themeColor="accent1"/>
          <w:sz w:val="20"/>
          <w:szCs w:val="20"/>
        </w:rPr>
        <w:t xml:space="preserve">(vzor </w:t>
      </w:r>
      <w:hyperlink r:id="rId13" w:history="1">
        <w:r w:rsidR="0054075E" w:rsidRPr="0054075E">
          <w:rPr>
            <w:rStyle w:val="Hypertextovodkaz"/>
            <w:rFonts w:ascii="Century Gothic" w:hAnsi="Century Gothic" w:cs="Arial"/>
            <w:color w:val="000DFF" w:themeColor="accent1"/>
            <w:sz w:val="20"/>
            <w:szCs w:val="20"/>
          </w:rPr>
          <w:t>www.kr-ustecky.cz.doc</w:t>
        </w:r>
      </w:hyperlink>
      <w:r w:rsidR="0054075E" w:rsidRPr="0054075E">
        <w:rPr>
          <w:rFonts w:ascii="Century Gothic" w:hAnsi="Century Gothic" w:cs="Arial"/>
          <w:color w:val="000DFF" w:themeColor="accent1"/>
          <w:sz w:val="20"/>
          <w:szCs w:val="20"/>
        </w:rPr>
        <w:t>)</w:t>
      </w:r>
      <w:r w:rsidRPr="0054075E">
        <w:rPr>
          <w:rFonts w:ascii="Century Gothic" w:hAnsi="Century Gothic" w:cs="Arial"/>
          <w:color w:val="000DFF" w:themeColor="accent1"/>
          <w:sz w:val="20"/>
          <w:szCs w:val="20"/>
        </w:rPr>
        <w:t xml:space="preserve"> </w:t>
      </w:r>
      <w:r w:rsidRPr="00693035">
        <w:rPr>
          <w:rFonts w:ascii="Century Gothic" w:hAnsi="Century Gothic" w:cs="Arial"/>
          <w:sz w:val="20"/>
          <w:szCs w:val="20"/>
        </w:rPr>
        <w:t xml:space="preserve">budou doloženy následující dokumenty: </w:t>
      </w:r>
    </w:p>
    <w:p w14:paraId="7825FAE7" w14:textId="5760A7DB" w:rsidR="00693035" w:rsidRPr="00693035" w:rsidRDefault="00693035" w:rsidP="000C40B3">
      <w:pPr>
        <w:pStyle w:val="Odstavecseseznamem"/>
        <w:widowControl w:val="0"/>
        <w:numPr>
          <w:ilvl w:val="0"/>
          <w:numId w:val="2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/>
        <w:contextualSpacing w:val="0"/>
      </w:pPr>
      <w:r w:rsidRPr="00693035">
        <w:t xml:space="preserve">Vlastnoručně podepsané </w:t>
      </w:r>
      <w:r w:rsidRPr="00693035">
        <w:rPr>
          <w:b/>
          <w:bCs/>
        </w:rPr>
        <w:t>Prohlášení kandidáta</w:t>
      </w:r>
      <w:r w:rsidR="000C40B3">
        <w:rPr>
          <w:b/>
          <w:bCs/>
        </w:rPr>
        <w:t xml:space="preserve"> </w:t>
      </w:r>
      <w:r w:rsidR="000C40B3" w:rsidRPr="000C40B3">
        <w:rPr>
          <w:color w:val="000DFF" w:themeColor="accent1"/>
        </w:rPr>
        <w:t xml:space="preserve">(vzor </w:t>
      </w:r>
      <w:hyperlink r:id="rId14" w:history="1">
        <w:r w:rsidR="000C40B3" w:rsidRPr="000C40B3">
          <w:rPr>
            <w:rStyle w:val="Hypertextovodkaz"/>
            <w:color w:val="000DFF" w:themeColor="accent1"/>
          </w:rPr>
          <w:t>www.kr-ustecky.cz.doc</w:t>
        </w:r>
      </w:hyperlink>
      <w:r w:rsidR="000C40B3" w:rsidRPr="000C40B3">
        <w:rPr>
          <w:color w:val="000DFF" w:themeColor="accent1"/>
        </w:rPr>
        <w:t>)</w:t>
      </w:r>
      <w:r w:rsidRPr="000C40B3">
        <w:rPr>
          <w:color w:val="000DFF" w:themeColor="accent1"/>
        </w:rPr>
        <w:t xml:space="preserve">, </w:t>
      </w:r>
    </w:p>
    <w:p w14:paraId="6E58537E" w14:textId="0A401385" w:rsidR="00693035" w:rsidRPr="00693035" w:rsidRDefault="00693035" w:rsidP="000C40B3">
      <w:pPr>
        <w:pStyle w:val="Odstavecseseznamem"/>
        <w:widowControl w:val="0"/>
        <w:numPr>
          <w:ilvl w:val="0"/>
          <w:numId w:val="2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/>
        <w:contextualSpacing w:val="0"/>
      </w:pPr>
      <w:r w:rsidRPr="00693035">
        <w:rPr>
          <w:b/>
          <w:bCs/>
        </w:rPr>
        <w:t xml:space="preserve">Potvrzení o složení příspěvku na volební náklady </w:t>
      </w:r>
      <w:r w:rsidRPr="00693035">
        <w:t xml:space="preserve">ve výši </w:t>
      </w:r>
      <w:r w:rsidRPr="000C40B3">
        <w:rPr>
          <w:bCs/>
        </w:rPr>
        <w:t xml:space="preserve">19.000 </w:t>
      </w:r>
      <w:r w:rsidR="000C40B3" w:rsidRPr="000C40B3">
        <w:rPr>
          <w:bCs/>
        </w:rPr>
        <w:t>Kč – originál</w:t>
      </w:r>
      <w:r w:rsidRPr="00693035">
        <w:t xml:space="preserve"> či potvrzení </w:t>
      </w:r>
      <w:r w:rsidR="000C40B3">
        <w:t xml:space="preserve">             </w:t>
      </w:r>
      <w:r w:rsidRPr="00693035">
        <w:t xml:space="preserve">z banky; </w:t>
      </w:r>
    </w:p>
    <w:p w14:paraId="7782487E" w14:textId="475CFCF1" w:rsidR="00693035" w:rsidRPr="000C40B3" w:rsidRDefault="00693035" w:rsidP="000C40B3">
      <w:pPr>
        <w:pStyle w:val="Odstavecseseznamem"/>
        <w:widowControl w:val="0"/>
        <w:numPr>
          <w:ilvl w:val="0"/>
          <w:numId w:val="26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426"/>
        <w:contextualSpacing w:val="0"/>
        <w:rPr>
          <w:bCs/>
        </w:rPr>
      </w:pPr>
      <w:r w:rsidRPr="000C40B3">
        <w:rPr>
          <w:b/>
          <w:bCs/>
        </w:rPr>
        <w:t>Písemné sdělení adresy nebo čísla účtu, na které lze příspěvek na volební náklady vrátit</w:t>
      </w:r>
      <w:r w:rsidRPr="00693035">
        <w:t xml:space="preserve"> </w:t>
      </w:r>
      <w:r w:rsidR="000C40B3" w:rsidRPr="000C40B3">
        <w:rPr>
          <w:color w:val="000DFF" w:themeColor="accent1"/>
        </w:rPr>
        <w:t xml:space="preserve">(vzor </w:t>
      </w:r>
      <w:hyperlink r:id="rId15" w:history="1">
        <w:r w:rsidR="000C40B3" w:rsidRPr="000C40B3">
          <w:rPr>
            <w:rStyle w:val="Hypertextovodkaz"/>
            <w:color w:val="000DFF" w:themeColor="accent1"/>
          </w:rPr>
          <w:t>www.kr-ustecky.cz.docx</w:t>
        </w:r>
      </w:hyperlink>
      <w:r w:rsidR="000C40B3" w:rsidRPr="000C40B3">
        <w:rPr>
          <w:color w:val="000DFF" w:themeColor="accent1"/>
        </w:rPr>
        <w:t xml:space="preserve">) </w:t>
      </w:r>
    </w:p>
    <w:p w14:paraId="7F9F6248" w14:textId="77777777" w:rsidR="000C40B3" w:rsidRPr="000C40B3" w:rsidRDefault="000C40B3" w:rsidP="000C40B3">
      <w:pPr>
        <w:widowControl w:val="0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spacing w:line="276" w:lineRule="auto"/>
        <w:ind w:left="360"/>
        <w:rPr>
          <w:bCs/>
        </w:rPr>
      </w:pPr>
    </w:p>
    <w:p w14:paraId="6B3B4930" w14:textId="77777777" w:rsidR="00693035" w:rsidRPr="00693035" w:rsidRDefault="00693035" w:rsidP="005F5B21">
      <w:pPr>
        <w:pStyle w:val="Bezmezer"/>
        <w:spacing w:line="276" w:lineRule="auto"/>
      </w:pPr>
    </w:p>
    <w:p w14:paraId="371F3403" w14:textId="36C704BC" w:rsidR="00693035" w:rsidRPr="0054075E" w:rsidRDefault="000C40B3" w:rsidP="005F5B21">
      <w:pPr>
        <w:spacing w:line="276" w:lineRule="auto"/>
        <w:rPr>
          <w:color w:val="000DFF" w:themeColor="accent1"/>
        </w:rPr>
      </w:pPr>
      <w:r>
        <w:t xml:space="preserve">Více informací pro kandidující subjekty lze nalézt na webu Ústeckého kraje </w:t>
      </w:r>
      <w:hyperlink r:id="rId16" w:history="1">
        <w:r w:rsidR="0054075E" w:rsidRPr="0054075E">
          <w:rPr>
            <w:rStyle w:val="Hypertextovodkaz"/>
            <w:color w:val="000DFF" w:themeColor="accent1"/>
          </w:rPr>
          <w:t>Informace pro kandidující subjekty: Ústecký kraj</w:t>
        </w:r>
      </w:hyperlink>
      <w:r w:rsidR="0054075E" w:rsidRPr="0054075E">
        <w:rPr>
          <w:color w:val="000DFF" w:themeColor="accent1"/>
        </w:rPr>
        <w:t xml:space="preserve"> </w:t>
      </w:r>
    </w:p>
    <w:sectPr w:rsidR="00693035" w:rsidRPr="0054075E" w:rsidSect="00693035">
      <w:footerReference w:type="default" r:id="rId17"/>
      <w:headerReference w:type="first" r:id="rId18"/>
      <w:footerReference w:type="first" r:id="rId19"/>
      <w:pgSz w:w="11906" w:h="16838" w:code="9"/>
      <w:pgMar w:top="1418" w:right="1418" w:bottom="1418" w:left="1418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9F725" w14:textId="77777777" w:rsidR="00685D1B" w:rsidRDefault="00685D1B" w:rsidP="00A4755F">
      <w:r>
        <w:separator/>
      </w:r>
    </w:p>
  </w:endnote>
  <w:endnote w:type="continuationSeparator" w:id="0">
    <w:p w14:paraId="4F994B59" w14:textId="77777777" w:rsidR="00685D1B" w:rsidRDefault="00685D1B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0C2A60DB-9BA8-4F6D-8F0F-4773A4C2A498}"/>
    <w:embedBold r:id="rId2" w:fontKey="{CD054BD0-6CC5-4289-BAC3-BDC044F003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10EE3FEA-EDE5-412E-8C40-8D158C74109D}"/>
    <w:embedBold r:id="rId4" w:fontKey="{1FFA4F0E-1958-4665-9214-DDA4F224CCCC}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5" w:fontKey="{C9081B87-CE14-4631-B187-A1D44F149F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2A5FC3D-56E8-4861-A7D3-AF68158B347E}"/>
    <w:embedBold r:id="rId7" w:fontKey="{EFEAF185-ED6D-4ADC-AC9B-8B91211D6C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6182095"/>
      <w:docPartObj>
        <w:docPartGallery w:val="Page Numbers (Bottom of Page)"/>
        <w:docPartUnique/>
      </w:docPartObj>
    </w:sdtPr>
    <w:sdtEndPr/>
    <w:sdtContent>
      <w:p w14:paraId="7ED638B5" w14:textId="19051EE0" w:rsidR="00DF2043" w:rsidRDefault="00DF20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4DE8CC" w14:textId="77777777" w:rsidR="00B034D3" w:rsidRDefault="00B034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8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 xml:space="preserve">č. </w:t>
                          </w:r>
                          <w:proofErr w:type="spellStart"/>
                          <w:r>
                            <w:t>ú.</w:t>
                          </w:r>
                          <w:proofErr w:type="spellEnd"/>
                          <w:r>
                            <w:t>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9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 xml:space="preserve">č. </w:t>
                    </w:r>
                    <w:proofErr w:type="spellStart"/>
                    <w:r>
                      <w:t>ú.</w:t>
                    </w:r>
                    <w:proofErr w:type="spellEnd"/>
                    <w:r>
                      <w:t>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83BA1" w14:textId="77777777" w:rsidR="00685D1B" w:rsidRDefault="00685D1B" w:rsidP="00A4755F">
      <w:r>
        <w:separator/>
      </w:r>
    </w:p>
  </w:footnote>
  <w:footnote w:type="continuationSeparator" w:id="0">
    <w:p w14:paraId="1DD52DC8" w14:textId="77777777" w:rsidR="00685D1B" w:rsidRDefault="00685D1B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2E74" w14:textId="56DEEE79" w:rsidR="009C7487" w:rsidRPr="00824B03" w:rsidRDefault="009C7487" w:rsidP="009C7487">
    <w:pPr>
      <w:pStyle w:val="Zhlav2"/>
      <w:tabs>
        <w:tab w:val="clear" w:pos="9638"/>
      </w:tabs>
      <w:suppressAutoHyphens/>
      <w:ind w:left="0"/>
      <w:rPr>
        <w:rFonts w:ascii="Century Gothic" w:hAnsi="Century Gothic"/>
        <w:b/>
        <w:color w:val="000DFF"/>
      </w:rPr>
    </w:pPr>
    <w:r>
      <w:rPr>
        <w:lang w:eastAsia="cs-CZ"/>
      </w:rPr>
      <w:drawing>
        <wp:anchor distT="0" distB="0" distL="114300" distR="114300" simplePos="0" relativeHeight="251660288" behindDoc="1" locked="0" layoutInCell="1" allowOverlap="1" wp14:anchorId="57F5C654" wp14:editId="4BE29704">
          <wp:simplePos x="0" y="0"/>
          <wp:positionH relativeFrom="page">
            <wp:posOffset>178435</wp:posOffset>
          </wp:positionH>
          <wp:positionV relativeFrom="page">
            <wp:posOffset>69850</wp:posOffset>
          </wp:positionV>
          <wp:extent cx="7558683" cy="1177047"/>
          <wp:effectExtent l="0" t="0" r="4445" b="4445"/>
          <wp:wrapTight wrapText="bothSides">
            <wp:wrapPolygon edited="0">
              <wp:start x="0" y="0"/>
              <wp:lineTo x="0" y="21332"/>
              <wp:lineTo x="21558" y="21332"/>
              <wp:lineTo x="21558" y="0"/>
              <wp:lineTo x="0" y="0"/>
            </wp:wrapPolygon>
          </wp:wrapTight>
          <wp:docPr id="876729932" name="Obrázek 876729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90" b="22822"/>
                  <a:stretch/>
                </pic:blipFill>
                <pic:spPr bwMode="auto">
                  <a:xfrm>
                    <a:off x="0" y="0"/>
                    <a:ext cx="7558683" cy="11770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0825">
      <w:rPr>
        <w:rFonts w:ascii="Century Gothic" w:hAnsi="Century Gothic"/>
        <w:lang w:eastAsia="cs-CZ"/>
      </w:rPr>
      <w:drawing>
        <wp:anchor distT="0" distB="0" distL="114300" distR="114300" simplePos="0" relativeHeight="251671552" behindDoc="1" locked="0" layoutInCell="1" allowOverlap="1" wp14:anchorId="2122B46C" wp14:editId="2979B843">
          <wp:simplePos x="0" y="0"/>
          <wp:positionH relativeFrom="page">
            <wp:posOffset>0</wp:posOffset>
          </wp:positionH>
          <wp:positionV relativeFrom="page">
            <wp:posOffset>165370</wp:posOffset>
          </wp:positionV>
          <wp:extent cx="7534800" cy="1195200"/>
          <wp:effectExtent l="0" t="0" r="0" b="5080"/>
          <wp:wrapNone/>
          <wp:docPr id="1995570016" name="Obrázek 1995570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cký objekt 13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22"/>
                  <a:stretch/>
                </pic:blipFill>
                <pic:spPr bwMode="auto">
                  <a:xfrm>
                    <a:off x="0" y="0"/>
                    <a:ext cx="7534800" cy="119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color w:val="000DFF"/>
      </w:rPr>
      <w:t>o</w:t>
    </w:r>
    <w:r w:rsidRPr="00824B03">
      <w:rPr>
        <w:rFonts w:ascii="Century Gothic" w:hAnsi="Century Gothic"/>
        <w:b/>
        <w:color w:val="000DFF"/>
      </w:rPr>
      <w:t>dbor správních činností a krajský živnostenský úřad</w:t>
    </w:r>
  </w:p>
  <w:p w14:paraId="679E01A6" w14:textId="6E797F77" w:rsidR="0066288F" w:rsidRDefault="0066288F" w:rsidP="003E0CD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26B4"/>
    <w:multiLevelType w:val="hybridMultilevel"/>
    <w:tmpl w:val="EFF8C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6E78"/>
    <w:multiLevelType w:val="hybridMultilevel"/>
    <w:tmpl w:val="5EECDE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D4AA9"/>
    <w:multiLevelType w:val="hybridMultilevel"/>
    <w:tmpl w:val="09F8C4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75FC2"/>
    <w:multiLevelType w:val="hybridMultilevel"/>
    <w:tmpl w:val="A68A8E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B3505"/>
    <w:multiLevelType w:val="hybridMultilevel"/>
    <w:tmpl w:val="5E184088"/>
    <w:lvl w:ilvl="0" w:tplc="BBEA8C3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5" w15:restartNumberingAfterBreak="0">
    <w:nsid w:val="205523EF"/>
    <w:multiLevelType w:val="hybridMultilevel"/>
    <w:tmpl w:val="A7DAD4B0"/>
    <w:lvl w:ilvl="0" w:tplc="BBEA8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C3F39"/>
    <w:multiLevelType w:val="hybridMultilevel"/>
    <w:tmpl w:val="5AC21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61191"/>
    <w:multiLevelType w:val="hybridMultilevel"/>
    <w:tmpl w:val="130E4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D11A7"/>
    <w:multiLevelType w:val="hybridMultilevel"/>
    <w:tmpl w:val="E92E50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A420F"/>
    <w:multiLevelType w:val="hybridMultilevel"/>
    <w:tmpl w:val="D8142542"/>
    <w:lvl w:ilvl="0" w:tplc="BBEA8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51C24"/>
    <w:multiLevelType w:val="hybridMultilevel"/>
    <w:tmpl w:val="8A08E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2755F"/>
    <w:multiLevelType w:val="multilevel"/>
    <w:tmpl w:val="78387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E65F5A"/>
    <w:multiLevelType w:val="hybridMultilevel"/>
    <w:tmpl w:val="9CE8FE46"/>
    <w:lvl w:ilvl="0" w:tplc="BBEA8C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60C7"/>
    <w:multiLevelType w:val="multilevel"/>
    <w:tmpl w:val="05CA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4954A9"/>
    <w:multiLevelType w:val="multilevel"/>
    <w:tmpl w:val="DBC2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356008"/>
    <w:multiLevelType w:val="hybridMultilevel"/>
    <w:tmpl w:val="B28E6A9A"/>
    <w:lvl w:ilvl="0" w:tplc="BBEA8C3E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501F0B43"/>
    <w:multiLevelType w:val="hybridMultilevel"/>
    <w:tmpl w:val="8A4C1D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F2129"/>
    <w:multiLevelType w:val="hybridMultilevel"/>
    <w:tmpl w:val="8A78A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B0339A"/>
    <w:multiLevelType w:val="hybridMultilevel"/>
    <w:tmpl w:val="AB8C9F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FB535D"/>
    <w:multiLevelType w:val="hybridMultilevel"/>
    <w:tmpl w:val="AA0882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198B"/>
    <w:multiLevelType w:val="hybridMultilevel"/>
    <w:tmpl w:val="2522D6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5F13E2"/>
    <w:multiLevelType w:val="multilevel"/>
    <w:tmpl w:val="A02071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DE6863"/>
    <w:multiLevelType w:val="hybridMultilevel"/>
    <w:tmpl w:val="B8FE9E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6248B"/>
    <w:multiLevelType w:val="hybridMultilevel"/>
    <w:tmpl w:val="625CDB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43485"/>
    <w:multiLevelType w:val="hybridMultilevel"/>
    <w:tmpl w:val="3B548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B92FC4"/>
    <w:multiLevelType w:val="hybridMultilevel"/>
    <w:tmpl w:val="4EB87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C31B66"/>
    <w:multiLevelType w:val="hybridMultilevel"/>
    <w:tmpl w:val="3CFC2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B5F5F"/>
    <w:multiLevelType w:val="multilevel"/>
    <w:tmpl w:val="B8EEF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8349C1"/>
    <w:multiLevelType w:val="hybridMultilevel"/>
    <w:tmpl w:val="FA38C87C"/>
    <w:lvl w:ilvl="0" w:tplc="F2286F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8870E3"/>
    <w:multiLevelType w:val="multilevel"/>
    <w:tmpl w:val="A02071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315504">
    <w:abstractNumId w:val="27"/>
  </w:num>
  <w:num w:numId="2" w16cid:durableId="223376128">
    <w:abstractNumId w:val="13"/>
  </w:num>
  <w:num w:numId="3" w16cid:durableId="1717193327">
    <w:abstractNumId w:val="11"/>
  </w:num>
  <w:num w:numId="4" w16cid:durableId="297497106">
    <w:abstractNumId w:val="20"/>
  </w:num>
  <w:num w:numId="5" w16cid:durableId="736629433">
    <w:abstractNumId w:val="26"/>
  </w:num>
  <w:num w:numId="6" w16cid:durableId="850485280">
    <w:abstractNumId w:val="1"/>
  </w:num>
  <w:num w:numId="7" w16cid:durableId="297999600">
    <w:abstractNumId w:val="16"/>
  </w:num>
  <w:num w:numId="8" w16cid:durableId="279841193">
    <w:abstractNumId w:val="10"/>
  </w:num>
  <w:num w:numId="9" w16cid:durableId="1187214491">
    <w:abstractNumId w:val="12"/>
  </w:num>
  <w:num w:numId="10" w16cid:durableId="1499425483">
    <w:abstractNumId w:val="8"/>
  </w:num>
  <w:num w:numId="11" w16cid:durableId="1697585097">
    <w:abstractNumId w:val="9"/>
  </w:num>
  <w:num w:numId="12" w16cid:durableId="646325546">
    <w:abstractNumId w:val="2"/>
  </w:num>
  <w:num w:numId="13" w16cid:durableId="1637947767">
    <w:abstractNumId w:val="4"/>
  </w:num>
  <w:num w:numId="14" w16cid:durableId="982659396">
    <w:abstractNumId w:val="15"/>
  </w:num>
  <w:num w:numId="15" w16cid:durableId="1031539916">
    <w:abstractNumId w:val="5"/>
  </w:num>
  <w:num w:numId="16" w16cid:durableId="1597327700">
    <w:abstractNumId w:val="23"/>
  </w:num>
  <w:num w:numId="17" w16cid:durableId="38945087">
    <w:abstractNumId w:val="29"/>
  </w:num>
  <w:num w:numId="18" w16cid:durableId="1296447415">
    <w:abstractNumId w:val="3"/>
  </w:num>
  <w:num w:numId="19" w16cid:durableId="1934362816">
    <w:abstractNumId w:val="22"/>
  </w:num>
  <w:num w:numId="20" w16cid:durableId="244187835">
    <w:abstractNumId w:val="21"/>
  </w:num>
  <w:num w:numId="21" w16cid:durableId="270163306">
    <w:abstractNumId w:val="14"/>
  </w:num>
  <w:num w:numId="22" w16cid:durableId="1977753320">
    <w:abstractNumId w:val="18"/>
  </w:num>
  <w:num w:numId="23" w16cid:durableId="1602565654">
    <w:abstractNumId w:val="7"/>
  </w:num>
  <w:num w:numId="24" w16cid:durableId="1212965110">
    <w:abstractNumId w:val="0"/>
  </w:num>
  <w:num w:numId="25" w16cid:durableId="1066340326">
    <w:abstractNumId w:val="25"/>
  </w:num>
  <w:num w:numId="26" w16cid:durableId="1287350911">
    <w:abstractNumId w:val="17"/>
  </w:num>
  <w:num w:numId="27" w16cid:durableId="116678566">
    <w:abstractNumId w:val="6"/>
  </w:num>
  <w:num w:numId="28" w16cid:durableId="1748064828">
    <w:abstractNumId w:val="24"/>
  </w:num>
  <w:num w:numId="29" w16cid:durableId="279577388">
    <w:abstractNumId w:val="28"/>
  </w:num>
  <w:num w:numId="30" w16cid:durableId="1177623222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15B04"/>
    <w:rsid w:val="0002271B"/>
    <w:rsid w:val="00025D39"/>
    <w:rsid w:val="000260E9"/>
    <w:rsid w:val="000304AD"/>
    <w:rsid w:val="00030C2F"/>
    <w:rsid w:val="00033650"/>
    <w:rsid w:val="00052741"/>
    <w:rsid w:val="00057F48"/>
    <w:rsid w:val="00081B8B"/>
    <w:rsid w:val="00083BAA"/>
    <w:rsid w:val="000A366E"/>
    <w:rsid w:val="000A58D7"/>
    <w:rsid w:val="000A7B8F"/>
    <w:rsid w:val="000B668D"/>
    <w:rsid w:val="000C40B3"/>
    <w:rsid w:val="000C7D44"/>
    <w:rsid w:val="000D1109"/>
    <w:rsid w:val="000D779A"/>
    <w:rsid w:val="000F4943"/>
    <w:rsid w:val="0010680C"/>
    <w:rsid w:val="001116CA"/>
    <w:rsid w:val="001155E8"/>
    <w:rsid w:val="00115FD1"/>
    <w:rsid w:val="00116BB0"/>
    <w:rsid w:val="001274BE"/>
    <w:rsid w:val="00146420"/>
    <w:rsid w:val="00147CDF"/>
    <w:rsid w:val="0015138E"/>
    <w:rsid w:val="00152B0B"/>
    <w:rsid w:val="001618FF"/>
    <w:rsid w:val="00161E00"/>
    <w:rsid w:val="00164554"/>
    <w:rsid w:val="00172E01"/>
    <w:rsid w:val="001766D6"/>
    <w:rsid w:val="00183C48"/>
    <w:rsid w:val="0018688D"/>
    <w:rsid w:val="00192419"/>
    <w:rsid w:val="0019567B"/>
    <w:rsid w:val="00197F91"/>
    <w:rsid w:val="001B346A"/>
    <w:rsid w:val="001B700F"/>
    <w:rsid w:val="001C270D"/>
    <w:rsid w:val="001C4CA9"/>
    <w:rsid w:val="001C788A"/>
    <w:rsid w:val="001D7B15"/>
    <w:rsid w:val="001E2320"/>
    <w:rsid w:val="001E34CD"/>
    <w:rsid w:val="001F11B2"/>
    <w:rsid w:val="00202649"/>
    <w:rsid w:val="00204C70"/>
    <w:rsid w:val="00214E28"/>
    <w:rsid w:val="00220213"/>
    <w:rsid w:val="0023238D"/>
    <w:rsid w:val="002473CE"/>
    <w:rsid w:val="0025202E"/>
    <w:rsid w:val="0025280D"/>
    <w:rsid w:val="00252CA6"/>
    <w:rsid w:val="00253D59"/>
    <w:rsid w:val="00265851"/>
    <w:rsid w:val="002718FE"/>
    <w:rsid w:val="0028635E"/>
    <w:rsid w:val="002A12B3"/>
    <w:rsid w:val="002A17B9"/>
    <w:rsid w:val="002B3723"/>
    <w:rsid w:val="002B566F"/>
    <w:rsid w:val="002B7887"/>
    <w:rsid w:val="002C7571"/>
    <w:rsid w:val="002D5F71"/>
    <w:rsid w:val="00304299"/>
    <w:rsid w:val="00311EEC"/>
    <w:rsid w:val="003337B8"/>
    <w:rsid w:val="0033689F"/>
    <w:rsid w:val="00351844"/>
    <w:rsid w:val="00352B81"/>
    <w:rsid w:val="003642F6"/>
    <w:rsid w:val="00365D57"/>
    <w:rsid w:val="00370D79"/>
    <w:rsid w:val="00381A47"/>
    <w:rsid w:val="003873DF"/>
    <w:rsid w:val="00394757"/>
    <w:rsid w:val="003A0150"/>
    <w:rsid w:val="003B08F4"/>
    <w:rsid w:val="003B11AC"/>
    <w:rsid w:val="003C7187"/>
    <w:rsid w:val="003D3178"/>
    <w:rsid w:val="003D5A83"/>
    <w:rsid w:val="003E0CD0"/>
    <w:rsid w:val="003E24DF"/>
    <w:rsid w:val="003E32E0"/>
    <w:rsid w:val="003F1F52"/>
    <w:rsid w:val="004029F5"/>
    <w:rsid w:val="004100B4"/>
    <w:rsid w:val="0041428F"/>
    <w:rsid w:val="00427864"/>
    <w:rsid w:val="00437490"/>
    <w:rsid w:val="0044172F"/>
    <w:rsid w:val="0044315E"/>
    <w:rsid w:val="00445D30"/>
    <w:rsid w:val="00461DF2"/>
    <w:rsid w:val="00466C24"/>
    <w:rsid w:val="00467D26"/>
    <w:rsid w:val="0047476D"/>
    <w:rsid w:val="00481412"/>
    <w:rsid w:val="0048690A"/>
    <w:rsid w:val="00493803"/>
    <w:rsid w:val="004A2B0D"/>
    <w:rsid w:val="004A2BC9"/>
    <w:rsid w:val="004B1ED5"/>
    <w:rsid w:val="004B3317"/>
    <w:rsid w:val="004D3390"/>
    <w:rsid w:val="004D3E56"/>
    <w:rsid w:val="004D60B0"/>
    <w:rsid w:val="004F4C42"/>
    <w:rsid w:val="00503A8B"/>
    <w:rsid w:val="0053154B"/>
    <w:rsid w:val="00536546"/>
    <w:rsid w:val="0054075E"/>
    <w:rsid w:val="005456B4"/>
    <w:rsid w:val="005460CE"/>
    <w:rsid w:val="0056074D"/>
    <w:rsid w:val="00566D53"/>
    <w:rsid w:val="00583C34"/>
    <w:rsid w:val="00583CC9"/>
    <w:rsid w:val="005841AE"/>
    <w:rsid w:val="005A3E1E"/>
    <w:rsid w:val="005B0D02"/>
    <w:rsid w:val="005B67AC"/>
    <w:rsid w:val="005C2210"/>
    <w:rsid w:val="005C7D03"/>
    <w:rsid w:val="005D25FE"/>
    <w:rsid w:val="005D3179"/>
    <w:rsid w:val="005F233A"/>
    <w:rsid w:val="005F5B21"/>
    <w:rsid w:val="00604A11"/>
    <w:rsid w:val="00610D95"/>
    <w:rsid w:val="006117D7"/>
    <w:rsid w:val="00615018"/>
    <w:rsid w:val="0062123A"/>
    <w:rsid w:val="00631BC7"/>
    <w:rsid w:val="00635F3D"/>
    <w:rsid w:val="00641398"/>
    <w:rsid w:val="00641FA1"/>
    <w:rsid w:val="00642872"/>
    <w:rsid w:val="00646E75"/>
    <w:rsid w:val="0066288F"/>
    <w:rsid w:val="00667870"/>
    <w:rsid w:val="00683C09"/>
    <w:rsid w:val="00685D1B"/>
    <w:rsid w:val="00686227"/>
    <w:rsid w:val="00691A40"/>
    <w:rsid w:val="00693035"/>
    <w:rsid w:val="006A445E"/>
    <w:rsid w:val="006A7513"/>
    <w:rsid w:val="006B275F"/>
    <w:rsid w:val="006B6C43"/>
    <w:rsid w:val="006C1F1B"/>
    <w:rsid w:val="006C472F"/>
    <w:rsid w:val="006D1B73"/>
    <w:rsid w:val="006D36F6"/>
    <w:rsid w:val="006D3BB9"/>
    <w:rsid w:val="006E537A"/>
    <w:rsid w:val="006F3D66"/>
    <w:rsid w:val="006F6F10"/>
    <w:rsid w:val="00704BF7"/>
    <w:rsid w:val="00713A50"/>
    <w:rsid w:val="0072091D"/>
    <w:rsid w:val="00727407"/>
    <w:rsid w:val="00764EA7"/>
    <w:rsid w:val="0076555F"/>
    <w:rsid w:val="00774A77"/>
    <w:rsid w:val="00783E79"/>
    <w:rsid w:val="00795273"/>
    <w:rsid w:val="007963AA"/>
    <w:rsid w:val="007A7EA3"/>
    <w:rsid w:val="007B5AE8"/>
    <w:rsid w:val="007E5AB2"/>
    <w:rsid w:val="007F10E5"/>
    <w:rsid w:val="007F5192"/>
    <w:rsid w:val="0080059C"/>
    <w:rsid w:val="008020E6"/>
    <w:rsid w:val="008157DD"/>
    <w:rsid w:val="00831721"/>
    <w:rsid w:val="00834B9C"/>
    <w:rsid w:val="00837079"/>
    <w:rsid w:val="00841BB6"/>
    <w:rsid w:val="0084377E"/>
    <w:rsid w:val="00846522"/>
    <w:rsid w:val="00851F2C"/>
    <w:rsid w:val="00855A32"/>
    <w:rsid w:val="00862A06"/>
    <w:rsid w:val="00864624"/>
    <w:rsid w:val="00871C6B"/>
    <w:rsid w:val="00874930"/>
    <w:rsid w:val="008A6D42"/>
    <w:rsid w:val="008C7D54"/>
    <w:rsid w:val="008D6234"/>
    <w:rsid w:val="008D73D1"/>
    <w:rsid w:val="008D77A5"/>
    <w:rsid w:val="008E446A"/>
    <w:rsid w:val="008E76F0"/>
    <w:rsid w:val="008F1B3D"/>
    <w:rsid w:val="008F4381"/>
    <w:rsid w:val="008F5891"/>
    <w:rsid w:val="009010C0"/>
    <w:rsid w:val="00912D9F"/>
    <w:rsid w:val="00920E13"/>
    <w:rsid w:val="00930335"/>
    <w:rsid w:val="00946E45"/>
    <w:rsid w:val="00950F94"/>
    <w:rsid w:val="0095582D"/>
    <w:rsid w:val="00961E01"/>
    <w:rsid w:val="0097583B"/>
    <w:rsid w:val="00980AC5"/>
    <w:rsid w:val="00992E6B"/>
    <w:rsid w:val="009C7487"/>
    <w:rsid w:val="009D3006"/>
    <w:rsid w:val="009D6906"/>
    <w:rsid w:val="009D7E5D"/>
    <w:rsid w:val="009F2703"/>
    <w:rsid w:val="00A071EC"/>
    <w:rsid w:val="00A24A1E"/>
    <w:rsid w:val="00A26FE7"/>
    <w:rsid w:val="00A361D5"/>
    <w:rsid w:val="00A3646A"/>
    <w:rsid w:val="00A4026D"/>
    <w:rsid w:val="00A417B3"/>
    <w:rsid w:val="00A47328"/>
    <w:rsid w:val="00A4755F"/>
    <w:rsid w:val="00A52EDF"/>
    <w:rsid w:val="00A57165"/>
    <w:rsid w:val="00A66B18"/>
    <w:rsid w:val="00A6783B"/>
    <w:rsid w:val="00A81D63"/>
    <w:rsid w:val="00A831EB"/>
    <w:rsid w:val="00A8501E"/>
    <w:rsid w:val="00A96CF8"/>
    <w:rsid w:val="00AA089B"/>
    <w:rsid w:val="00AA4909"/>
    <w:rsid w:val="00AA4A42"/>
    <w:rsid w:val="00AB1C34"/>
    <w:rsid w:val="00AB25BC"/>
    <w:rsid w:val="00AB2757"/>
    <w:rsid w:val="00AC077D"/>
    <w:rsid w:val="00AC7419"/>
    <w:rsid w:val="00AE1388"/>
    <w:rsid w:val="00AE1E04"/>
    <w:rsid w:val="00AF01CC"/>
    <w:rsid w:val="00AF1D28"/>
    <w:rsid w:val="00AF3982"/>
    <w:rsid w:val="00B00EBF"/>
    <w:rsid w:val="00B034D3"/>
    <w:rsid w:val="00B110F1"/>
    <w:rsid w:val="00B116F7"/>
    <w:rsid w:val="00B14F9E"/>
    <w:rsid w:val="00B15CAC"/>
    <w:rsid w:val="00B209A9"/>
    <w:rsid w:val="00B20ADB"/>
    <w:rsid w:val="00B373E0"/>
    <w:rsid w:val="00B37AC7"/>
    <w:rsid w:val="00B44AD8"/>
    <w:rsid w:val="00B45A70"/>
    <w:rsid w:val="00B463FA"/>
    <w:rsid w:val="00B47843"/>
    <w:rsid w:val="00B50294"/>
    <w:rsid w:val="00B51A8C"/>
    <w:rsid w:val="00B52945"/>
    <w:rsid w:val="00B57D6E"/>
    <w:rsid w:val="00B646AF"/>
    <w:rsid w:val="00B64FA7"/>
    <w:rsid w:val="00B7115A"/>
    <w:rsid w:val="00B93312"/>
    <w:rsid w:val="00BA2803"/>
    <w:rsid w:val="00BC3DDB"/>
    <w:rsid w:val="00BC7058"/>
    <w:rsid w:val="00BD39D8"/>
    <w:rsid w:val="00BD4C07"/>
    <w:rsid w:val="00BE0804"/>
    <w:rsid w:val="00BF3FB6"/>
    <w:rsid w:val="00C02875"/>
    <w:rsid w:val="00C04F95"/>
    <w:rsid w:val="00C25D0F"/>
    <w:rsid w:val="00C27BC6"/>
    <w:rsid w:val="00C3338A"/>
    <w:rsid w:val="00C46BDE"/>
    <w:rsid w:val="00C47741"/>
    <w:rsid w:val="00C517C4"/>
    <w:rsid w:val="00C63F48"/>
    <w:rsid w:val="00C701F7"/>
    <w:rsid w:val="00C70786"/>
    <w:rsid w:val="00C835F4"/>
    <w:rsid w:val="00C83621"/>
    <w:rsid w:val="00C91E70"/>
    <w:rsid w:val="00C92E94"/>
    <w:rsid w:val="00C92F02"/>
    <w:rsid w:val="00CA387F"/>
    <w:rsid w:val="00CB7E1C"/>
    <w:rsid w:val="00CD0876"/>
    <w:rsid w:val="00CD26EB"/>
    <w:rsid w:val="00CD3A1F"/>
    <w:rsid w:val="00CF226A"/>
    <w:rsid w:val="00D05354"/>
    <w:rsid w:val="00D05629"/>
    <w:rsid w:val="00D10958"/>
    <w:rsid w:val="00D16DBC"/>
    <w:rsid w:val="00D2218C"/>
    <w:rsid w:val="00D2382E"/>
    <w:rsid w:val="00D41CDF"/>
    <w:rsid w:val="00D42BC8"/>
    <w:rsid w:val="00D47C09"/>
    <w:rsid w:val="00D66593"/>
    <w:rsid w:val="00DA2AFF"/>
    <w:rsid w:val="00DA5939"/>
    <w:rsid w:val="00DB06F2"/>
    <w:rsid w:val="00DB24D4"/>
    <w:rsid w:val="00DC00CE"/>
    <w:rsid w:val="00DD3C4F"/>
    <w:rsid w:val="00DD4C8D"/>
    <w:rsid w:val="00DE6DA2"/>
    <w:rsid w:val="00DE6F9B"/>
    <w:rsid w:val="00DE7FE3"/>
    <w:rsid w:val="00DF2043"/>
    <w:rsid w:val="00DF2D30"/>
    <w:rsid w:val="00DF459B"/>
    <w:rsid w:val="00DF5048"/>
    <w:rsid w:val="00E0776F"/>
    <w:rsid w:val="00E17402"/>
    <w:rsid w:val="00E2004E"/>
    <w:rsid w:val="00E21F23"/>
    <w:rsid w:val="00E2209E"/>
    <w:rsid w:val="00E4397D"/>
    <w:rsid w:val="00E4518E"/>
    <w:rsid w:val="00E4786A"/>
    <w:rsid w:val="00E508F8"/>
    <w:rsid w:val="00E517C8"/>
    <w:rsid w:val="00E54932"/>
    <w:rsid w:val="00E55D74"/>
    <w:rsid w:val="00E6540C"/>
    <w:rsid w:val="00E7790B"/>
    <w:rsid w:val="00E81E2A"/>
    <w:rsid w:val="00E82A8E"/>
    <w:rsid w:val="00E841ED"/>
    <w:rsid w:val="00E9358F"/>
    <w:rsid w:val="00E93B6A"/>
    <w:rsid w:val="00EA0C70"/>
    <w:rsid w:val="00EA599F"/>
    <w:rsid w:val="00EB7C39"/>
    <w:rsid w:val="00EC0439"/>
    <w:rsid w:val="00EC1F0B"/>
    <w:rsid w:val="00EC563A"/>
    <w:rsid w:val="00EC6C6E"/>
    <w:rsid w:val="00ED28B6"/>
    <w:rsid w:val="00ED4815"/>
    <w:rsid w:val="00EE0952"/>
    <w:rsid w:val="00EE2E84"/>
    <w:rsid w:val="00EE5053"/>
    <w:rsid w:val="00EF363C"/>
    <w:rsid w:val="00EF64EA"/>
    <w:rsid w:val="00F000AF"/>
    <w:rsid w:val="00F007CC"/>
    <w:rsid w:val="00F01035"/>
    <w:rsid w:val="00F12DA8"/>
    <w:rsid w:val="00F15D16"/>
    <w:rsid w:val="00F170DC"/>
    <w:rsid w:val="00F2796B"/>
    <w:rsid w:val="00F27C78"/>
    <w:rsid w:val="00F4131A"/>
    <w:rsid w:val="00F45B4C"/>
    <w:rsid w:val="00F602A6"/>
    <w:rsid w:val="00F72335"/>
    <w:rsid w:val="00F73B15"/>
    <w:rsid w:val="00F8747D"/>
    <w:rsid w:val="00FA0284"/>
    <w:rsid w:val="00FA14BA"/>
    <w:rsid w:val="00FA739B"/>
    <w:rsid w:val="00FC3ECC"/>
    <w:rsid w:val="00FD5FCB"/>
    <w:rsid w:val="00FE0456"/>
    <w:rsid w:val="00FE05B8"/>
    <w:rsid w:val="00FE0F43"/>
    <w:rsid w:val="00FE4AFA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  <w15:docId w15:val="{115036D7-3EEC-43F5-A621-07570477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876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Century Gothic" w:eastAsiaTheme="minorHAnsi" w:hAnsi="Century Gothic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DB06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67F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CD0876"/>
    <w:pPr>
      <w:tabs>
        <w:tab w:val="left" w:pos="1675"/>
      </w:tabs>
      <w:spacing w:line="240" w:lineRule="exact"/>
      <w:ind w:left="0" w:right="0"/>
    </w:pPr>
    <w:rPr>
      <w:bCs/>
      <w:kern w:val="0"/>
      <w:szCs w:val="19"/>
      <w:lang w:eastAsia="en-US"/>
    </w:rPr>
  </w:style>
  <w:style w:type="paragraph" w:styleId="Bezmezer">
    <w:name w:val="No Spacing"/>
    <w:uiPriority w:val="1"/>
    <w:qFormat/>
    <w:rsid w:val="001E34CD"/>
    <w:pPr>
      <w:ind w:left="720" w:right="720"/>
    </w:pPr>
    <w:rPr>
      <w:rFonts w:ascii="Century Gothic" w:eastAsiaTheme="minorHAnsi" w:hAnsi="Century Gothic"/>
      <w:kern w:val="20"/>
      <w:sz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dpis0">
    <w:name w:val="podpis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slostrany">
    <w:name w:val="číslo strany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20" w:line="240" w:lineRule="auto"/>
      <w:jc w:val="center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adresa0">
    <w:name w:val="adresa"/>
    <w:basedOn w:val="Normln"/>
    <w:qFormat/>
    <w:rsid w:val="00CD087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eastAsia="Calibri" w:cs="Times New Roman"/>
      <w:color w:val="auto"/>
      <w:kern w:val="0"/>
      <w:sz w:val="22"/>
      <w:szCs w:val="22"/>
      <w:lang w:eastAsia="en-US"/>
    </w:rPr>
  </w:style>
  <w:style w:type="paragraph" w:customStyle="1" w:styleId="patika">
    <w:name w:val="patička"/>
    <w:basedOn w:val="Normln"/>
    <w:qFormat/>
    <w:rsid w:val="006F3D66"/>
    <w:pPr>
      <w:tabs>
        <w:tab w:val="clear" w:pos="1134"/>
        <w:tab w:val="clear" w:pos="3402"/>
        <w:tab w:val="clear" w:pos="5670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16"/>
      <w:szCs w:val="18"/>
      <w:lang w:eastAsia="en-US"/>
    </w:rPr>
  </w:style>
  <w:style w:type="paragraph" w:customStyle="1" w:styleId="pole">
    <w:name w:val="pole"/>
    <w:basedOn w:val="Bezmezer"/>
    <w:qFormat/>
    <w:rsid w:val="00CD0876"/>
    <w:pPr>
      <w:tabs>
        <w:tab w:val="left" w:pos="1701"/>
      </w:tabs>
      <w:ind w:left="1701" w:right="0" w:hanging="1701"/>
    </w:pPr>
    <w:rPr>
      <w:rFonts w:eastAsia="Calibri" w:cs="Times New Roman"/>
      <w:kern w:val="0"/>
      <w:sz w:val="18"/>
      <w:szCs w:val="22"/>
      <w:lang w:eastAsia="en-US"/>
    </w:rPr>
  </w:style>
  <w:style w:type="paragraph" w:customStyle="1" w:styleId="plohy">
    <w:name w:val="přílohy"/>
    <w:basedOn w:val="Normln"/>
    <w:qFormat/>
    <w:rsid w:val="008157DD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b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A81D63"/>
    <w:pPr>
      <w:ind w:left="720"/>
      <w:contextualSpacing/>
    </w:pPr>
  </w:style>
  <w:style w:type="paragraph" w:customStyle="1" w:styleId="Zhlav2">
    <w:name w:val="Záhlaví 2"/>
    <w:basedOn w:val="Zhlav"/>
    <w:qFormat/>
    <w:rsid w:val="009C7487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table" w:styleId="Mkatabulky">
    <w:name w:val="Table Grid"/>
    <w:basedOn w:val="Normlntabulka"/>
    <w:uiPriority w:val="39"/>
    <w:rsid w:val="001274B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semiHidden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eastAsia="Times New Roman" w:hAnsi="Times New Roman" w:cs="Times New Roman"/>
      <w:color w:val="auto"/>
      <w:kern w:val="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17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6117D7"/>
    <w:rPr>
      <w:sz w:val="20"/>
      <w:vertAlign w:val="superscript"/>
    </w:rPr>
  </w:style>
  <w:style w:type="paragraph" w:styleId="Zkladntextodsazen">
    <w:name w:val="Body Text Indent"/>
    <w:basedOn w:val="Normln"/>
    <w:link w:val="ZkladntextodsazenChar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left="567" w:firstLine="567"/>
      <w:jc w:val="center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117D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117D7"/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Zkladntextodsazen21">
    <w:name w:val="Základní text odsazený 21"/>
    <w:basedOn w:val="Normln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lang w:eastAsia="cs-CZ"/>
    </w:rPr>
  </w:style>
  <w:style w:type="paragraph" w:customStyle="1" w:styleId="Zkladntextodsazen31">
    <w:name w:val="Základní text odsazený 31"/>
    <w:basedOn w:val="Normln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2A17B9"/>
    <w:pPr>
      <w:keepNext/>
      <w:keepLines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40" w:after="0" w:line="259" w:lineRule="auto"/>
      <w:contextualSpacing w:val="0"/>
      <w:jc w:val="left"/>
      <w:outlineLvl w:val="9"/>
    </w:pPr>
    <w:rPr>
      <w:rFonts w:asciiTheme="majorHAnsi" w:hAnsiTheme="majorHAnsi"/>
      <w:caps w:val="0"/>
      <w:color w:val="0009BF" w:themeColor="accent1" w:themeShade="BF"/>
      <w:kern w:val="0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F204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  <w:tab w:val="left" w:pos="440"/>
        <w:tab w:val="right" w:leader="dot" w:pos="9628"/>
      </w:tabs>
      <w:spacing w:after="100" w:line="276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2A17B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DF204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color w:val="auto"/>
      <w:kern w:val="0"/>
      <w:sz w:val="22"/>
      <w:szCs w:val="2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B06F2"/>
    <w:rPr>
      <w:rFonts w:asciiTheme="majorHAnsi" w:eastAsiaTheme="majorEastAsia" w:hAnsiTheme="majorHAnsi" w:cstheme="majorBidi"/>
      <w:color w:val="00067F" w:themeColor="accent1" w:themeShade="7F"/>
      <w:kern w:val="20"/>
    </w:rPr>
  </w:style>
  <w:style w:type="character" w:styleId="Zdraznn">
    <w:name w:val="Emphasis"/>
    <w:basedOn w:val="Standardnpsmoodstavce"/>
    <w:uiPriority w:val="20"/>
    <w:qFormat/>
    <w:rsid w:val="00DB06F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265851"/>
    <w:rPr>
      <w:color w:val="662483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A8B"/>
    <w:rPr>
      <w:color w:val="605E5C"/>
      <w:shd w:val="clear" w:color="auto" w:fill="E1DFDD"/>
    </w:rPr>
  </w:style>
  <w:style w:type="paragraph" w:customStyle="1" w:styleId="Default">
    <w:name w:val="Default"/>
    <w:rsid w:val="00693035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view.officeapps.live.com/op/view.aspx?src=https%3A%2F%2Fwww.kr-ustecky.cz%2Fassets%2FFile.ashx%3Fid_org%3D450018%26id_dokumenty%3D1797492&amp;wdOrigin=BROWSELIN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epodatelna@kr-ustecky.c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r-ustecky.cz/informace%2Dpro%2Dkandidujici%2Dsubjekty/ds-10119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view.officeapps.live.com/op/view.aspx?src=https%3A%2F%2Fwww.kr-ustecky.cz%2Fassets%2FFile.ashx%3Fid_org%3D450018%26id_dokumenty%3D1797500&amp;wdOrigin=BROWSELINK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view.officeapps.live.com/op/view.aspx?src=https%3A%2F%2Fwww.kr-ustecky.cz%2Fassets%2FFile.ashx%3Fid_org%3D450018%26id_dokumenty%3D1797493&amp;wdOrigin=BROWSELI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4C4D2-5B80-48E5-95F2-6EFAF6E526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419</TotalTime>
  <Pages>2</Pages>
  <Words>465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Válková Michaela</cp:lastModifiedBy>
  <cp:revision>103</cp:revision>
  <cp:lastPrinted>2025-04-10T07:54:00Z</cp:lastPrinted>
  <dcterms:created xsi:type="dcterms:W3CDTF">2024-01-31T08:02:00Z</dcterms:created>
  <dcterms:modified xsi:type="dcterms:W3CDTF">2025-05-27T11:05:00Z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