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945C2C" w14:textId="2AE44B4C" w:rsidR="00B00F2B" w:rsidRPr="006271D7" w:rsidRDefault="00970AA3" w:rsidP="0016345C">
      <w:pPr>
        <w:spacing w:before="4000" w:after="0"/>
        <w:jc w:val="center"/>
        <w:rPr>
          <w:rFonts w:ascii="Century Gothic" w:hAnsi="Century Gothic"/>
          <w:sz w:val="52"/>
        </w:rPr>
      </w:pPr>
      <w:r w:rsidRPr="006271D7">
        <w:rPr>
          <w:rFonts w:ascii="Century Gothic" w:hAnsi="Century Gothic"/>
          <w:sz w:val="48"/>
        </w:rPr>
        <w:t>Manuál pro zpracování elektronické</w:t>
      </w:r>
      <w:r w:rsidR="003B3A1F" w:rsidRPr="006271D7">
        <w:rPr>
          <w:rFonts w:ascii="Century Gothic" w:hAnsi="Century Gothic"/>
          <w:sz w:val="48"/>
        </w:rPr>
        <w:t xml:space="preserve"> žádosti </w:t>
      </w:r>
      <w:r w:rsidR="00803B8A" w:rsidRPr="006271D7">
        <w:rPr>
          <w:rFonts w:ascii="Century Gothic" w:hAnsi="Century Gothic"/>
          <w:sz w:val="48"/>
        </w:rPr>
        <w:t>o poskytnutí dotace</w:t>
      </w:r>
      <w:r w:rsidRPr="006271D7">
        <w:rPr>
          <w:rFonts w:ascii="Century Gothic" w:hAnsi="Century Gothic"/>
          <w:sz w:val="48"/>
        </w:rPr>
        <w:t xml:space="preserve"> v rámci Dotačního programu </w:t>
      </w:r>
      <w:r w:rsidRPr="006271D7">
        <w:rPr>
          <w:rFonts w:ascii="Century Gothic" w:hAnsi="Century Gothic"/>
          <w:sz w:val="52"/>
        </w:rPr>
        <w:t xml:space="preserve">na výměnu zastaralých zdrojů tepla </w:t>
      </w:r>
      <w:r w:rsidR="0016345C" w:rsidRPr="006271D7">
        <w:rPr>
          <w:rFonts w:ascii="Century Gothic" w:hAnsi="Century Gothic"/>
          <w:sz w:val="52"/>
        </w:rPr>
        <w:t xml:space="preserve">na pevná paliva </w:t>
      </w:r>
      <w:r w:rsidR="002C5387" w:rsidRPr="006271D7">
        <w:rPr>
          <w:rFonts w:ascii="Century Gothic" w:hAnsi="Century Gothic"/>
          <w:sz w:val="52"/>
        </w:rPr>
        <w:t>p</w:t>
      </w:r>
      <w:r w:rsidR="0016345C" w:rsidRPr="006271D7">
        <w:rPr>
          <w:rFonts w:ascii="Century Gothic" w:hAnsi="Century Gothic"/>
          <w:sz w:val="52"/>
        </w:rPr>
        <w:t>ro nízkopříjmové domácnosti</w:t>
      </w:r>
      <w:r w:rsidR="002C5387" w:rsidRPr="006271D7">
        <w:rPr>
          <w:rFonts w:ascii="Century Gothic" w:hAnsi="Century Gothic"/>
          <w:sz w:val="52"/>
        </w:rPr>
        <w:t xml:space="preserve"> (kotlíková dotace) – </w:t>
      </w:r>
      <w:r w:rsidR="00F42462" w:rsidRPr="006271D7">
        <w:rPr>
          <w:rFonts w:ascii="Century Gothic" w:hAnsi="Century Gothic"/>
          <w:sz w:val="52"/>
        </w:rPr>
        <w:t>6</w:t>
      </w:r>
      <w:r w:rsidRPr="006271D7">
        <w:rPr>
          <w:rFonts w:ascii="Century Gothic" w:hAnsi="Century Gothic"/>
          <w:sz w:val="52"/>
        </w:rPr>
        <w:t>. výzva Ústeckého kraje</w:t>
      </w:r>
    </w:p>
    <w:p w14:paraId="22F65CEC" w14:textId="77777777" w:rsidR="007D2F17" w:rsidRPr="006271D7" w:rsidRDefault="007D2F17" w:rsidP="00B00F2B">
      <w:pPr>
        <w:rPr>
          <w:rFonts w:ascii="Century Gothic" w:hAnsi="Century Gothic"/>
        </w:rPr>
      </w:pPr>
    </w:p>
    <w:p w14:paraId="60578E4B" w14:textId="77777777" w:rsidR="007D2F17" w:rsidRPr="006271D7" w:rsidRDefault="007D2F17" w:rsidP="00B00F2B">
      <w:pPr>
        <w:rPr>
          <w:rFonts w:ascii="Century Gothic" w:hAnsi="Century Gothic"/>
        </w:rPr>
      </w:pPr>
    </w:p>
    <w:p w14:paraId="0FA50B64" w14:textId="77777777" w:rsidR="0016345C" w:rsidRPr="006271D7" w:rsidRDefault="0016345C" w:rsidP="00B00F2B">
      <w:pPr>
        <w:rPr>
          <w:rFonts w:ascii="Century Gothic" w:hAnsi="Century Gothic"/>
        </w:rPr>
      </w:pPr>
    </w:p>
    <w:p w14:paraId="43759876" w14:textId="77777777" w:rsidR="00C55921" w:rsidRPr="006271D7" w:rsidRDefault="00C55921" w:rsidP="00B00F2B">
      <w:pPr>
        <w:rPr>
          <w:rFonts w:ascii="Century Gothic" w:hAnsi="Century Gothic"/>
        </w:rPr>
      </w:pPr>
    </w:p>
    <w:p w14:paraId="1166CCB3" w14:textId="77777777" w:rsidR="00C55921" w:rsidRPr="006271D7" w:rsidRDefault="00C55921" w:rsidP="00B00F2B">
      <w:pPr>
        <w:rPr>
          <w:rFonts w:ascii="Century Gothic" w:hAnsi="Century Gothic"/>
        </w:rPr>
      </w:pPr>
    </w:p>
    <w:p w14:paraId="229EDC49" w14:textId="77777777" w:rsidR="00C55921" w:rsidRPr="006271D7" w:rsidRDefault="00C55921" w:rsidP="00B00F2B">
      <w:pPr>
        <w:rPr>
          <w:rFonts w:ascii="Century Gothic" w:hAnsi="Century Gothic"/>
        </w:rPr>
      </w:pPr>
    </w:p>
    <w:p w14:paraId="2059BD8C" w14:textId="77777777" w:rsidR="002D0D91" w:rsidRDefault="002D0D91" w:rsidP="00B00F2B">
      <w:pPr>
        <w:rPr>
          <w:rFonts w:ascii="Century Gothic" w:hAnsi="Century Gothic"/>
        </w:rPr>
      </w:pPr>
    </w:p>
    <w:p w14:paraId="7F787FBB" w14:textId="1001D3EC" w:rsidR="007D2F17" w:rsidRPr="006271D7" w:rsidRDefault="002D0D91" w:rsidP="00B00F2B">
      <w:pPr>
        <w:rPr>
          <w:rFonts w:ascii="Century Gothic" w:hAnsi="Century Gothic"/>
        </w:rPr>
      </w:pPr>
      <w:r>
        <w:rPr>
          <w:rFonts w:ascii="Arial" w:hAnsi="Arial" w:cs="Arial"/>
          <w:b/>
          <w:bCs/>
          <w:noProof/>
          <w:color w:val="1F497D"/>
          <w:sz w:val="20"/>
          <w:szCs w:val="20"/>
          <w:lang w:eastAsia="cs-CZ"/>
        </w:rPr>
        <w:drawing>
          <wp:anchor distT="0" distB="0" distL="114300" distR="114300" simplePos="0" relativeHeight="251686400" behindDoc="0" locked="0" layoutInCell="1" allowOverlap="1" wp14:anchorId="3A580A95" wp14:editId="2F695235">
            <wp:simplePos x="0" y="0"/>
            <wp:positionH relativeFrom="column">
              <wp:posOffset>2061210</wp:posOffset>
            </wp:positionH>
            <wp:positionV relativeFrom="paragraph">
              <wp:posOffset>830580</wp:posOffset>
            </wp:positionV>
            <wp:extent cx="1704975" cy="371475"/>
            <wp:effectExtent l="0" t="0" r="9525" b="9525"/>
            <wp:wrapSquare wrapText="bothSides"/>
            <wp:docPr id="8" name="Obrázek 8" descr="cid:image001.png@01D8D724.AEBAC5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cid:image001.png@01D8D724.AEBAC5A0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CBD1144" w14:textId="2C61006A" w:rsidR="00136914" w:rsidRPr="006271D7" w:rsidRDefault="002D0D91" w:rsidP="002D0D91">
      <w:pPr>
        <w:pStyle w:val="Nadpis1"/>
        <w:numPr>
          <w:ilvl w:val="0"/>
          <w:numId w:val="0"/>
        </w:numPr>
        <w:rPr>
          <w:rFonts w:ascii="Century Gothic" w:hAnsi="Century Gothic"/>
          <w:color w:val="00B0F0"/>
          <w:szCs w:val="26"/>
          <w:shd w:val="clear" w:color="auto" w:fill="auto"/>
        </w:rPr>
      </w:pPr>
      <w:bookmarkStart w:id="0" w:name="_Toc492634891"/>
      <w:bookmarkStart w:id="1" w:name="_Toc399353767"/>
      <w:bookmarkStart w:id="2" w:name="_Ref340747034"/>
      <w:r>
        <w:rPr>
          <w:rFonts w:ascii="Century Gothic" w:hAnsi="Century Gothic"/>
          <w:color w:val="00B0F0"/>
          <w:szCs w:val="26"/>
          <w:shd w:val="clear" w:color="auto" w:fill="auto"/>
        </w:rPr>
        <w:lastRenderedPageBreak/>
        <w:t>O</w:t>
      </w:r>
      <w:r w:rsidR="00166CD3" w:rsidRPr="006271D7">
        <w:rPr>
          <w:rFonts w:ascii="Century Gothic" w:hAnsi="Century Gothic"/>
          <w:color w:val="00B0F0"/>
          <w:szCs w:val="26"/>
          <w:shd w:val="clear" w:color="auto" w:fill="auto"/>
        </w:rPr>
        <w:t>tevření prázdné žádosti</w:t>
      </w:r>
      <w:bookmarkEnd w:id="0"/>
    </w:p>
    <w:p w14:paraId="4C5B7E3D" w14:textId="1ADCFE84" w:rsidR="00E16D0D" w:rsidRPr="006271D7" w:rsidRDefault="00703750" w:rsidP="00E16D0D">
      <w:pPr>
        <w:spacing w:after="0"/>
        <w:jc w:val="both"/>
        <w:rPr>
          <w:rFonts w:ascii="Century Gothic" w:hAnsi="Century Gothic" w:cs="Arial"/>
          <w:color w:val="000000"/>
          <w:sz w:val="20"/>
          <w:szCs w:val="20"/>
        </w:rPr>
      </w:pPr>
      <w:r w:rsidRPr="006271D7">
        <w:rPr>
          <w:rFonts w:ascii="Century Gothic" w:hAnsi="Century Gothic"/>
          <w:lang w:eastAsia="cs-CZ"/>
        </w:rPr>
        <w:t>Pro otevření žádosti</w:t>
      </w:r>
      <w:r w:rsidR="00627307" w:rsidRPr="006271D7">
        <w:rPr>
          <w:rFonts w:ascii="Century Gothic" w:hAnsi="Century Gothic"/>
          <w:lang w:eastAsia="cs-CZ"/>
        </w:rPr>
        <w:t xml:space="preserve"> v aplikaci</w:t>
      </w:r>
      <w:r w:rsidRPr="006271D7">
        <w:rPr>
          <w:rFonts w:ascii="Century Gothic" w:hAnsi="Century Gothic"/>
          <w:lang w:eastAsia="cs-CZ"/>
        </w:rPr>
        <w:t xml:space="preserve"> použijte odkaz</w:t>
      </w:r>
      <w:r w:rsidR="00627307" w:rsidRPr="006271D7">
        <w:rPr>
          <w:rFonts w:ascii="Century Gothic" w:hAnsi="Century Gothic"/>
          <w:lang w:eastAsia="cs-CZ"/>
        </w:rPr>
        <w:t xml:space="preserve"> na webových stránkách Ústeckého kraje: </w:t>
      </w:r>
      <w:hyperlink r:id="rId10" w:history="1">
        <w:r w:rsidR="00B40582">
          <w:rPr>
            <w:rStyle w:val="Hypertextovodkaz"/>
            <w:rFonts w:ascii="Arial" w:eastAsia="Times New Roman" w:hAnsi="Arial" w:cs="Arial"/>
            <w:sz w:val="20"/>
            <w:szCs w:val="20"/>
          </w:rPr>
          <w:t>https://kotliky.kr-ustecky.cz/zadost</w:t>
        </w:r>
      </w:hyperlink>
    </w:p>
    <w:p w14:paraId="402CCD11" w14:textId="77777777" w:rsidR="004E76AB" w:rsidRPr="006271D7" w:rsidRDefault="004E76AB" w:rsidP="00E16D0D">
      <w:pPr>
        <w:spacing w:after="0"/>
        <w:jc w:val="both"/>
        <w:rPr>
          <w:rFonts w:ascii="Century Gothic" w:hAnsi="Century Gothic"/>
          <w:color w:val="1F497D"/>
        </w:rPr>
      </w:pPr>
    </w:p>
    <w:p w14:paraId="69697FE1" w14:textId="306DFCBB" w:rsidR="00703750" w:rsidRPr="006271D7" w:rsidRDefault="00A72D91" w:rsidP="00EA266D">
      <w:pPr>
        <w:jc w:val="both"/>
        <w:rPr>
          <w:rFonts w:ascii="Century Gothic" w:hAnsi="Century Gothic"/>
          <w:lang w:eastAsia="cs-CZ"/>
        </w:rPr>
      </w:pPr>
      <w:r w:rsidRPr="006271D7">
        <w:rPr>
          <w:rFonts w:ascii="Century Gothic" w:hAnsi="Century Gothic"/>
          <w:lang w:eastAsia="cs-CZ"/>
        </w:rPr>
        <w:t xml:space="preserve">Po kliknutí na odkaz se Vám zobrazí prázdná (nevyplněná) </w:t>
      </w:r>
      <w:r w:rsidR="00166CD3" w:rsidRPr="006271D7">
        <w:rPr>
          <w:rFonts w:ascii="Century Gothic" w:hAnsi="Century Gothic"/>
          <w:lang w:eastAsia="cs-CZ"/>
        </w:rPr>
        <w:t>žádost</w:t>
      </w:r>
      <w:r w:rsidR="00E43E0D" w:rsidRPr="006271D7">
        <w:rPr>
          <w:rFonts w:ascii="Century Gothic" w:hAnsi="Century Gothic"/>
          <w:lang w:eastAsia="cs-CZ"/>
        </w:rPr>
        <w:t>:</w:t>
      </w:r>
    </w:p>
    <w:p w14:paraId="5C5A32A2" w14:textId="6DCA70E5" w:rsidR="0049409D" w:rsidRPr="006271D7" w:rsidRDefault="00F25907" w:rsidP="0049409D">
      <w:pPr>
        <w:pStyle w:val="Titulek"/>
        <w:keepNext/>
        <w:spacing w:after="0"/>
        <w:rPr>
          <w:rFonts w:ascii="Century Gothic" w:hAnsi="Century Gothic"/>
          <w:noProof/>
          <w:lang w:eastAsia="cs-CZ"/>
        </w:rPr>
      </w:pPr>
      <w:r w:rsidRPr="006271D7">
        <w:rPr>
          <w:rFonts w:ascii="Century Gothic" w:hAnsi="Century Gothic"/>
        </w:rPr>
        <w:t xml:space="preserve">Obrázek </w:t>
      </w:r>
      <w:r w:rsidR="005E1616" w:rsidRPr="006271D7">
        <w:rPr>
          <w:rFonts w:ascii="Century Gothic" w:hAnsi="Century Gothic"/>
          <w:noProof/>
        </w:rPr>
        <w:fldChar w:fldCharType="begin"/>
      </w:r>
      <w:r w:rsidR="005E1616" w:rsidRPr="006271D7">
        <w:rPr>
          <w:rFonts w:ascii="Century Gothic" w:hAnsi="Century Gothic"/>
          <w:noProof/>
        </w:rPr>
        <w:instrText xml:space="preserve"> SEQ Obrázek \* ARABIC </w:instrText>
      </w:r>
      <w:r w:rsidR="005E1616" w:rsidRPr="006271D7">
        <w:rPr>
          <w:rFonts w:ascii="Century Gothic" w:hAnsi="Century Gothic"/>
          <w:noProof/>
        </w:rPr>
        <w:fldChar w:fldCharType="separate"/>
      </w:r>
      <w:r w:rsidR="00C55921" w:rsidRPr="006271D7">
        <w:rPr>
          <w:rFonts w:ascii="Century Gothic" w:hAnsi="Century Gothic"/>
          <w:noProof/>
        </w:rPr>
        <w:t>1</w:t>
      </w:r>
      <w:r w:rsidR="005E1616" w:rsidRPr="006271D7">
        <w:rPr>
          <w:rFonts w:ascii="Century Gothic" w:hAnsi="Century Gothic"/>
          <w:noProof/>
        </w:rPr>
        <w:fldChar w:fldCharType="end"/>
      </w:r>
      <w:r w:rsidRPr="006271D7">
        <w:rPr>
          <w:rFonts w:ascii="Century Gothic" w:hAnsi="Century Gothic"/>
        </w:rPr>
        <w:t xml:space="preserve"> - Prázdná žádost</w:t>
      </w:r>
    </w:p>
    <w:p w14:paraId="0BA21ABE" w14:textId="77777777" w:rsidR="0049409D" w:rsidRPr="006271D7" w:rsidRDefault="0049409D" w:rsidP="00F87BE6">
      <w:pPr>
        <w:spacing w:after="0" w:line="240" w:lineRule="auto"/>
        <w:jc w:val="center"/>
        <w:rPr>
          <w:rFonts w:ascii="Century Gothic" w:hAnsi="Century Gothic"/>
          <w:noProof/>
          <w:lang w:eastAsia="cs-CZ"/>
        </w:rPr>
      </w:pPr>
      <w:bookmarkStart w:id="3" w:name="_GoBack"/>
      <w:bookmarkEnd w:id="3"/>
    </w:p>
    <w:p w14:paraId="554742D6" w14:textId="10CB1AC1" w:rsidR="001D3CDB" w:rsidRPr="006271D7" w:rsidRDefault="00F42462" w:rsidP="00F87BE6">
      <w:pPr>
        <w:spacing w:after="0" w:line="240" w:lineRule="auto"/>
        <w:jc w:val="center"/>
        <w:rPr>
          <w:rFonts w:ascii="Century Gothic" w:hAnsi="Century Gothic"/>
          <w:noProof/>
          <w:lang w:eastAsia="cs-CZ"/>
        </w:rPr>
      </w:pPr>
      <w:r w:rsidRPr="006271D7">
        <w:rPr>
          <w:rFonts w:ascii="Century Gothic" w:hAnsi="Century Gothic"/>
          <w:noProof/>
          <w:lang w:eastAsia="cs-CZ"/>
        </w:rPr>
        <w:drawing>
          <wp:inline distT="0" distB="0" distL="0" distR="0" wp14:anchorId="5ACE28E4" wp14:editId="5F6A0FBB">
            <wp:extent cx="6120130" cy="5440045"/>
            <wp:effectExtent l="0" t="0" r="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44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0E53A" w14:textId="46437FBB" w:rsidR="00A839E5" w:rsidRPr="006271D7" w:rsidRDefault="00A839E5" w:rsidP="00F87BE6">
      <w:pPr>
        <w:spacing w:after="0" w:line="240" w:lineRule="auto"/>
        <w:jc w:val="center"/>
        <w:rPr>
          <w:rFonts w:ascii="Century Gothic" w:eastAsia="Times New Roman" w:hAnsi="Century Gothic"/>
          <w:color w:val="00436A"/>
          <w:sz w:val="28"/>
          <w:szCs w:val="32"/>
          <w:shd w:val="clear" w:color="auto" w:fill="FFFFFF"/>
          <w:lang w:eastAsia="cs-CZ"/>
        </w:rPr>
      </w:pPr>
    </w:p>
    <w:p w14:paraId="365612D4" w14:textId="77777777" w:rsidR="000D0C8C" w:rsidRPr="006271D7" w:rsidRDefault="000D0C8C" w:rsidP="00F87BE6">
      <w:pPr>
        <w:spacing w:after="0" w:line="240" w:lineRule="auto"/>
        <w:jc w:val="center"/>
        <w:rPr>
          <w:rFonts w:ascii="Century Gothic" w:eastAsia="Times New Roman" w:hAnsi="Century Gothic"/>
          <w:color w:val="00436A"/>
          <w:sz w:val="28"/>
          <w:szCs w:val="32"/>
          <w:shd w:val="clear" w:color="auto" w:fill="FFFFFF"/>
          <w:lang w:eastAsia="cs-CZ"/>
        </w:rPr>
      </w:pPr>
    </w:p>
    <w:p w14:paraId="03142181" w14:textId="72739577" w:rsidR="000D0C8C" w:rsidRPr="006271D7" w:rsidRDefault="000D0C8C" w:rsidP="000D0C8C">
      <w:pPr>
        <w:jc w:val="both"/>
        <w:rPr>
          <w:rFonts w:ascii="Century Gothic" w:hAnsi="Century Gothic"/>
          <w:lang w:eastAsia="cs-CZ"/>
        </w:rPr>
      </w:pPr>
      <w:r w:rsidRPr="006271D7">
        <w:rPr>
          <w:rFonts w:ascii="Century Gothic" w:hAnsi="Century Gothic"/>
          <w:b/>
          <w:shd w:val="clear" w:color="auto" w:fill="FFFFFF"/>
          <w:lang w:eastAsia="cs-CZ"/>
        </w:rPr>
        <w:t>POZOR:</w:t>
      </w:r>
      <w:r w:rsidRPr="006271D7">
        <w:rPr>
          <w:rFonts w:ascii="Century Gothic" w:hAnsi="Century Gothic"/>
          <w:shd w:val="clear" w:color="auto" w:fill="FFFFFF"/>
          <w:lang w:eastAsia="cs-CZ"/>
        </w:rPr>
        <w:t xml:space="preserve"> otevřená žádost ponechaná bez činnosti po dobu delší než 30 minut se sama </w:t>
      </w:r>
      <w:r w:rsidRPr="006271D7">
        <w:rPr>
          <w:rFonts w:ascii="Century Gothic" w:hAnsi="Century Gothic"/>
          <w:b/>
          <w:shd w:val="clear" w:color="auto" w:fill="FFFFFF"/>
          <w:lang w:eastAsia="cs-CZ"/>
        </w:rPr>
        <w:t xml:space="preserve">automaticky </w:t>
      </w:r>
      <w:r w:rsidRPr="006271D7">
        <w:rPr>
          <w:rFonts w:ascii="Century Gothic" w:hAnsi="Century Gothic"/>
          <w:b/>
        </w:rPr>
        <w:t>uzavře. Pokud nejsou data uložena, není možné data obnovit. Doporučujeme průběžné ukládání dat/formuláře!!!</w:t>
      </w:r>
      <w:r w:rsidRPr="006271D7">
        <w:rPr>
          <w:rFonts w:ascii="Century Gothic" w:hAnsi="Century Gothic"/>
          <w:b/>
          <w:shd w:val="clear" w:color="auto" w:fill="FFFFFF"/>
          <w:lang w:eastAsia="cs-CZ"/>
        </w:rPr>
        <w:t xml:space="preserve"> </w:t>
      </w:r>
      <w:r w:rsidRPr="006271D7">
        <w:rPr>
          <w:rFonts w:ascii="Century Gothic" w:hAnsi="Century Gothic"/>
          <w:shd w:val="clear" w:color="auto" w:fill="FFFFFF"/>
          <w:lang w:eastAsia="cs-CZ"/>
        </w:rPr>
        <w:t>(Pokud tedy chcete rozpracovanou žádost doplnit později, uložte si data pro pozdější načtení)</w:t>
      </w:r>
      <w:r w:rsidR="00D3031A" w:rsidRPr="006271D7">
        <w:rPr>
          <w:rFonts w:ascii="Century Gothic" w:hAnsi="Century Gothic"/>
          <w:shd w:val="clear" w:color="auto" w:fill="FFFFFF"/>
          <w:lang w:eastAsia="cs-CZ"/>
        </w:rPr>
        <w:t xml:space="preserve"> viz bod Uložení a načtení dat</w:t>
      </w:r>
      <w:r w:rsidRPr="006271D7">
        <w:rPr>
          <w:rFonts w:ascii="Century Gothic" w:hAnsi="Century Gothic"/>
          <w:shd w:val="clear" w:color="auto" w:fill="FFFFFF"/>
          <w:lang w:eastAsia="cs-CZ"/>
        </w:rPr>
        <w:t>.</w:t>
      </w:r>
    </w:p>
    <w:p w14:paraId="110A139F" w14:textId="77777777" w:rsidR="000D0C8C" w:rsidRPr="006271D7" w:rsidRDefault="000D0C8C" w:rsidP="00F87BE6">
      <w:pPr>
        <w:spacing w:after="0" w:line="240" w:lineRule="auto"/>
        <w:jc w:val="center"/>
        <w:rPr>
          <w:rFonts w:ascii="Century Gothic" w:eastAsia="Times New Roman" w:hAnsi="Century Gothic"/>
          <w:color w:val="00436A"/>
          <w:sz w:val="28"/>
          <w:szCs w:val="32"/>
          <w:shd w:val="clear" w:color="auto" w:fill="FFFFFF"/>
          <w:lang w:eastAsia="cs-CZ"/>
        </w:rPr>
      </w:pPr>
    </w:p>
    <w:p w14:paraId="6B7803F4" w14:textId="763C9FE6" w:rsidR="000D0C8C" w:rsidRPr="006271D7" w:rsidRDefault="000D0C8C" w:rsidP="000D0C8C">
      <w:pPr>
        <w:pStyle w:val="Nadpis1"/>
        <w:numPr>
          <w:ilvl w:val="0"/>
          <w:numId w:val="0"/>
        </w:numPr>
        <w:ind w:left="432" w:hanging="432"/>
        <w:rPr>
          <w:rFonts w:ascii="Century Gothic" w:hAnsi="Century Gothic"/>
          <w:color w:val="00B0F0"/>
          <w:szCs w:val="26"/>
          <w:shd w:val="clear" w:color="auto" w:fill="auto"/>
        </w:rPr>
      </w:pPr>
      <w:bookmarkStart w:id="4" w:name="_Toc492634892"/>
      <w:bookmarkEnd w:id="1"/>
      <w:bookmarkEnd w:id="2"/>
      <w:r w:rsidRPr="006271D7">
        <w:rPr>
          <w:rFonts w:ascii="Century Gothic" w:hAnsi="Century Gothic"/>
          <w:color w:val="00B0F0"/>
          <w:szCs w:val="26"/>
          <w:shd w:val="clear" w:color="auto" w:fill="auto"/>
        </w:rPr>
        <w:lastRenderedPageBreak/>
        <w:t>Vyplnění elektronické žádosti</w:t>
      </w:r>
    </w:p>
    <w:p w14:paraId="30590B67" w14:textId="5039A8CA" w:rsidR="000D0C8C" w:rsidRPr="006271D7" w:rsidRDefault="000D0C8C" w:rsidP="000D0C8C">
      <w:pPr>
        <w:rPr>
          <w:rFonts w:ascii="Century Gothic" w:hAnsi="Century Gothic"/>
          <w:lang w:eastAsia="cs-CZ"/>
        </w:rPr>
      </w:pPr>
      <w:r w:rsidRPr="006271D7">
        <w:rPr>
          <w:rFonts w:ascii="Century Gothic" w:hAnsi="Century Gothic"/>
          <w:lang w:eastAsia="cs-CZ"/>
        </w:rPr>
        <w:t>Formulář žádosti je rozdělen do několika částí:</w:t>
      </w:r>
    </w:p>
    <w:p w14:paraId="05A7BD36" w14:textId="77777777" w:rsidR="000D0C8C" w:rsidRPr="006271D7" w:rsidRDefault="000D0C8C" w:rsidP="007E524C">
      <w:pPr>
        <w:pStyle w:val="Odstavecseseznamem"/>
        <w:numPr>
          <w:ilvl w:val="0"/>
          <w:numId w:val="19"/>
        </w:numPr>
        <w:spacing w:after="0" w:line="240" w:lineRule="auto"/>
        <w:ind w:left="714" w:hanging="357"/>
        <w:jc w:val="both"/>
        <w:rPr>
          <w:rFonts w:ascii="Century Gothic" w:hAnsi="Century Gothic"/>
          <w:sz w:val="22"/>
          <w:lang w:eastAsia="cs-CZ"/>
        </w:rPr>
      </w:pPr>
      <w:r w:rsidRPr="006271D7">
        <w:rPr>
          <w:rFonts w:ascii="Century Gothic" w:hAnsi="Century Gothic"/>
          <w:sz w:val="22"/>
        </w:rPr>
        <w:t xml:space="preserve">Zařazení žádosti do programu – </w:t>
      </w:r>
      <w:r w:rsidRPr="006271D7">
        <w:rPr>
          <w:rFonts w:ascii="Century Gothic" w:hAnsi="Century Gothic"/>
          <w:b/>
          <w:sz w:val="22"/>
        </w:rPr>
        <w:t>nevyplňuje se, číslo žádosti je generováno automaticky po odeslání žádosti</w:t>
      </w:r>
    </w:p>
    <w:p w14:paraId="0F12705A" w14:textId="77777777" w:rsidR="000D0C8C" w:rsidRDefault="000D0C8C" w:rsidP="007E524C">
      <w:pPr>
        <w:pStyle w:val="Odstavecseseznamem"/>
        <w:numPr>
          <w:ilvl w:val="0"/>
          <w:numId w:val="19"/>
        </w:numPr>
        <w:spacing w:after="0" w:line="240" w:lineRule="auto"/>
        <w:ind w:left="714" w:hanging="357"/>
        <w:jc w:val="both"/>
        <w:rPr>
          <w:rFonts w:ascii="Century Gothic" w:hAnsi="Century Gothic"/>
          <w:sz w:val="22"/>
          <w:lang w:eastAsia="cs-CZ"/>
        </w:rPr>
      </w:pPr>
      <w:r w:rsidRPr="006271D7">
        <w:rPr>
          <w:rFonts w:ascii="Century Gothic" w:hAnsi="Century Gothic"/>
          <w:sz w:val="22"/>
          <w:lang w:eastAsia="cs-CZ"/>
        </w:rPr>
        <w:t>Žadatel</w:t>
      </w:r>
    </w:p>
    <w:p w14:paraId="31337495" w14:textId="50E6E67A" w:rsidR="002D0D91" w:rsidRPr="003A2480" w:rsidRDefault="002D0D91" w:rsidP="007E524C">
      <w:pPr>
        <w:pStyle w:val="Odstavecseseznamem"/>
        <w:numPr>
          <w:ilvl w:val="0"/>
          <w:numId w:val="19"/>
        </w:numPr>
        <w:spacing w:after="0" w:line="240" w:lineRule="auto"/>
        <w:ind w:left="714" w:hanging="357"/>
        <w:jc w:val="both"/>
        <w:rPr>
          <w:rFonts w:ascii="Century Gothic" w:hAnsi="Century Gothic"/>
          <w:sz w:val="22"/>
          <w:lang w:eastAsia="cs-CZ"/>
        </w:rPr>
      </w:pPr>
      <w:r w:rsidRPr="003A2480">
        <w:rPr>
          <w:rFonts w:ascii="Century Gothic" w:hAnsi="Century Gothic"/>
          <w:sz w:val="22"/>
          <w:lang w:eastAsia="cs-CZ"/>
        </w:rPr>
        <w:t>Číslo bankovního účtu</w:t>
      </w:r>
    </w:p>
    <w:p w14:paraId="516CD4DB" w14:textId="2424C201" w:rsidR="000D0C8C" w:rsidRPr="006271D7" w:rsidRDefault="000D0C8C" w:rsidP="007E524C">
      <w:pPr>
        <w:pStyle w:val="Odstavecseseznamem"/>
        <w:numPr>
          <w:ilvl w:val="0"/>
          <w:numId w:val="19"/>
        </w:numPr>
        <w:spacing w:after="0" w:line="240" w:lineRule="auto"/>
        <w:ind w:left="714" w:hanging="357"/>
        <w:jc w:val="both"/>
        <w:rPr>
          <w:rFonts w:ascii="Century Gothic" w:hAnsi="Century Gothic"/>
          <w:sz w:val="22"/>
          <w:lang w:eastAsia="cs-CZ"/>
        </w:rPr>
      </w:pPr>
      <w:r w:rsidRPr="006271D7">
        <w:rPr>
          <w:rFonts w:ascii="Century Gothic" w:hAnsi="Century Gothic"/>
          <w:sz w:val="22"/>
          <w:lang w:eastAsia="cs-CZ"/>
        </w:rPr>
        <w:t>Místo trvalého pobytu</w:t>
      </w:r>
      <w:r w:rsidR="002D0D91">
        <w:rPr>
          <w:rFonts w:ascii="Century Gothic" w:hAnsi="Century Gothic"/>
          <w:sz w:val="22"/>
          <w:lang w:eastAsia="cs-CZ"/>
        </w:rPr>
        <w:t xml:space="preserve"> (</w:t>
      </w:r>
      <w:r w:rsidR="002C5387" w:rsidRPr="006271D7">
        <w:rPr>
          <w:rFonts w:ascii="Century Gothic" w:hAnsi="Century Gothic"/>
          <w:sz w:val="22"/>
          <w:lang w:eastAsia="cs-CZ"/>
        </w:rPr>
        <w:t>uvedeno v OP)</w:t>
      </w:r>
    </w:p>
    <w:p w14:paraId="4457740B" w14:textId="28FE4CEB" w:rsidR="00732E3F" w:rsidRPr="006271D7" w:rsidRDefault="00732E3F" w:rsidP="00732E3F">
      <w:pPr>
        <w:pStyle w:val="Odstavecseseznamem"/>
        <w:numPr>
          <w:ilvl w:val="0"/>
          <w:numId w:val="19"/>
        </w:numPr>
        <w:spacing w:after="0" w:line="240" w:lineRule="auto"/>
        <w:ind w:left="714" w:hanging="357"/>
        <w:jc w:val="both"/>
        <w:rPr>
          <w:rFonts w:ascii="Century Gothic" w:hAnsi="Century Gothic"/>
          <w:sz w:val="22"/>
          <w:lang w:eastAsia="cs-CZ"/>
        </w:rPr>
      </w:pPr>
      <w:r w:rsidRPr="006271D7">
        <w:rPr>
          <w:rFonts w:ascii="Century Gothic" w:hAnsi="Century Gothic"/>
          <w:sz w:val="22"/>
          <w:lang w:eastAsia="cs-CZ"/>
        </w:rPr>
        <w:t>Bydliště (fyzicky tam</w:t>
      </w:r>
      <w:r w:rsidR="00902BED">
        <w:rPr>
          <w:rFonts w:ascii="Century Gothic" w:hAnsi="Century Gothic"/>
          <w:sz w:val="22"/>
          <w:lang w:eastAsia="cs-CZ"/>
        </w:rPr>
        <w:t>,</w:t>
      </w:r>
      <w:r w:rsidR="00785614" w:rsidRPr="006271D7">
        <w:rPr>
          <w:rFonts w:ascii="Century Gothic" w:hAnsi="Century Gothic"/>
          <w:sz w:val="22"/>
          <w:lang w:eastAsia="cs-CZ"/>
        </w:rPr>
        <w:t xml:space="preserve"> </w:t>
      </w:r>
      <w:r w:rsidR="00F42462" w:rsidRPr="006271D7">
        <w:rPr>
          <w:rFonts w:ascii="Century Gothic" w:hAnsi="Century Gothic"/>
          <w:sz w:val="22"/>
          <w:lang w:eastAsia="cs-CZ"/>
        </w:rPr>
        <w:t xml:space="preserve">kde </w:t>
      </w:r>
      <w:r w:rsidR="00785614" w:rsidRPr="006271D7">
        <w:rPr>
          <w:rFonts w:ascii="Century Gothic" w:hAnsi="Century Gothic"/>
          <w:sz w:val="22"/>
          <w:lang w:eastAsia="cs-CZ"/>
        </w:rPr>
        <w:t xml:space="preserve">osoba </w:t>
      </w:r>
      <w:r w:rsidRPr="006271D7">
        <w:rPr>
          <w:rFonts w:ascii="Century Gothic" w:hAnsi="Century Gothic"/>
          <w:sz w:val="22"/>
          <w:lang w:eastAsia="cs-CZ"/>
        </w:rPr>
        <w:t>bydlí)</w:t>
      </w:r>
    </w:p>
    <w:p w14:paraId="2D20A86A" w14:textId="67D57E84" w:rsidR="00732E3F" w:rsidRPr="006271D7" w:rsidRDefault="00732E3F" w:rsidP="00732E3F">
      <w:pPr>
        <w:pStyle w:val="Odstavecseseznamem"/>
        <w:numPr>
          <w:ilvl w:val="0"/>
          <w:numId w:val="19"/>
        </w:numPr>
        <w:spacing w:after="0" w:line="240" w:lineRule="auto"/>
        <w:ind w:left="714" w:hanging="357"/>
        <w:jc w:val="both"/>
        <w:rPr>
          <w:rFonts w:ascii="Century Gothic" w:hAnsi="Century Gothic"/>
          <w:sz w:val="22"/>
          <w:lang w:eastAsia="cs-CZ"/>
        </w:rPr>
      </w:pPr>
      <w:r w:rsidRPr="006271D7">
        <w:rPr>
          <w:rFonts w:ascii="Century Gothic" w:hAnsi="Century Gothic"/>
          <w:sz w:val="22"/>
          <w:lang w:eastAsia="cs-CZ"/>
        </w:rPr>
        <w:t>Korespondenční adresa</w:t>
      </w:r>
      <w:r w:rsidR="00F42462" w:rsidRPr="006271D7">
        <w:rPr>
          <w:rFonts w:ascii="Century Gothic" w:hAnsi="Century Gothic"/>
          <w:sz w:val="22"/>
          <w:lang w:eastAsia="cs-CZ"/>
        </w:rPr>
        <w:t xml:space="preserve"> (adresa pro zasílání korespondence)</w:t>
      </w:r>
    </w:p>
    <w:p w14:paraId="23EE8F4D" w14:textId="110D0D0E" w:rsidR="002C5387" w:rsidRPr="006271D7" w:rsidRDefault="002C5387" w:rsidP="007E524C">
      <w:pPr>
        <w:pStyle w:val="Odstavecseseznamem"/>
        <w:numPr>
          <w:ilvl w:val="0"/>
          <w:numId w:val="19"/>
        </w:numPr>
        <w:spacing w:after="0" w:line="240" w:lineRule="auto"/>
        <w:ind w:left="714" w:hanging="357"/>
        <w:jc w:val="both"/>
        <w:rPr>
          <w:rFonts w:ascii="Century Gothic" w:hAnsi="Century Gothic"/>
          <w:sz w:val="22"/>
          <w:lang w:eastAsia="cs-CZ"/>
        </w:rPr>
      </w:pPr>
      <w:r w:rsidRPr="006271D7">
        <w:rPr>
          <w:rFonts w:ascii="Century Gothic" w:hAnsi="Century Gothic"/>
          <w:sz w:val="22"/>
          <w:lang w:eastAsia="cs-CZ"/>
        </w:rPr>
        <w:t>Členové domácnosti</w:t>
      </w:r>
    </w:p>
    <w:p w14:paraId="371C95EE" w14:textId="77777777" w:rsidR="000D0C8C" w:rsidRPr="006271D7" w:rsidRDefault="000D0C8C" w:rsidP="007E524C">
      <w:pPr>
        <w:pStyle w:val="Odstavecseseznamem"/>
        <w:numPr>
          <w:ilvl w:val="0"/>
          <w:numId w:val="19"/>
        </w:numPr>
        <w:spacing w:after="0" w:line="240" w:lineRule="auto"/>
        <w:ind w:left="714" w:hanging="357"/>
        <w:jc w:val="both"/>
        <w:rPr>
          <w:rFonts w:ascii="Century Gothic" w:hAnsi="Century Gothic"/>
          <w:sz w:val="22"/>
          <w:lang w:eastAsia="cs-CZ"/>
        </w:rPr>
      </w:pPr>
      <w:r w:rsidRPr="006271D7">
        <w:rPr>
          <w:rFonts w:ascii="Century Gothic" w:hAnsi="Century Gothic"/>
          <w:sz w:val="22"/>
          <w:lang w:eastAsia="cs-CZ"/>
        </w:rPr>
        <w:t>Osoba zastupující žadatele</w:t>
      </w:r>
    </w:p>
    <w:p w14:paraId="5EB0ADD7" w14:textId="77777777" w:rsidR="000D0C8C" w:rsidRPr="006271D7" w:rsidRDefault="000D0C8C" w:rsidP="007E524C">
      <w:pPr>
        <w:pStyle w:val="Odstavecseseznamem"/>
        <w:numPr>
          <w:ilvl w:val="0"/>
          <w:numId w:val="19"/>
        </w:numPr>
        <w:spacing w:after="0" w:line="240" w:lineRule="auto"/>
        <w:ind w:left="714" w:hanging="357"/>
        <w:jc w:val="both"/>
        <w:rPr>
          <w:rFonts w:ascii="Century Gothic" w:hAnsi="Century Gothic"/>
          <w:sz w:val="22"/>
          <w:lang w:eastAsia="cs-CZ"/>
        </w:rPr>
      </w:pPr>
      <w:r w:rsidRPr="006271D7">
        <w:rPr>
          <w:rFonts w:ascii="Century Gothic" w:hAnsi="Century Gothic"/>
          <w:sz w:val="22"/>
          <w:lang w:eastAsia="cs-CZ"/>
        </w:rPr>
        <w:t>Místo realizace</w:t>
      </w:r>
    </w:p>
    <w:p w14:paraId="3B09FDE7" w14:textId="77777777" w:rsidR="000D0C8C" w:rsidRPr="006271D7" w:rsidRDefault="000D0C8C" w:rsidP="007E524C">
      <w:pPr>
        <w:pStyle w:val="Odstavecseseznamem"/>
        <w:numPr>
          <w:ilvl w:val="0"/>
          <w:numId w:val="19"/>
        </w:numPr>
        <w:spacing w:after="0" w:line="240" w:lineRule="auto"/>
        <w:ind w:left="714" w:hanging="357"/>
        <w:jc w:val="both"/>
        <w:rPr>
          <w:rFonts w:ascii="Century Gothic" w:hAnsi="Century Gothic"/>
          <w:sz w:val="22"/>
          <w:lang w:eastAsia="cs-CZ"/>
        </w:rPr>
      </w:pPr>
      <w:r w:rsidRPr="006271D7">
        <w:rPr>
          <w:rFonts w:ascii="Century Gothic" w:hAnsi="Century Gothic"/>
          <w:sz w:val="22"/>
          <w:lang w:eastAsia="cs-CZ"/>
        </w:rPr>
        <w:t>Předmět žádosti o podporu</w:t>
      </w:r>
    </w:p>
    <w:p w14:paraId="095E56DF" w14:textId="77777777" w:rsidR="000D0C8C" w:rsidRPr="006271D7" w:rsidRDefault="000D0C8C" w:rsidP="007E524C">
      <w:pPr>
        <w:pStyle w:val="Odstavecseseznamem"/>
        <w:numPr>
          <w:ilvl w:val="0"/>
          <w:numId w:val="19"/>
        </w:numPr>
        <w:spacing w:after="0" w:line="240" w:lineRule="auto"/>
        <w:ind w:left="714" w:hanging="357"/>
        <w:jc w:val="both"/>
        <w:rPr>
          <w:rFonts w:ascii="Century Gothic" w:hAnsi="Century Gothic"/>
          <w:sz w:val="22"/>
          <w:lang w:eastAsia="cs-CZ"/>
        </w:rPr>
      </w:pPr>
      <w:r w:rsidRPr="006271D7">
        <w:rPr>
          <w:rFonts w:ascii="Century Gothic" w:hAnsi="Century Gothic"/>
          <w:sz w:val="22"/>
          <w:lang w:eastAsia="cs-CZ"/>
        </w:rPr>
        <w:t>Účelové určení dotace, cíl a popis projektu</w:t>
      </w:r>
    </w:p>
    <w:p w14:paraId="03375539" w14:textId="77777777" w:rsidR="000D0C8C" w:rsidRDefault="000D0C8C" w:rsidP="007E524C">
      <w:pPr>
        <w:pStyle w:val="Odstavecseseznamem"/>
        <w:numPr>
          <w:ilvl w:val="0"/>
          <w:numId w:val="19"/>
        </w:numPr>
        <w:spacing w:after="0" w:line="240" w:lineRule="auto"/>
        <w:ind w:left="714" w:hanging="357"/>
        <w:jc w:val="both"/>
        <w:rPr>
          <w:rFonts w:ascii="Century Gothic" w:hAnsi="Century Gothic"/>
          <w:sz w:val="22"/>
          <w:lang w:eastAsia="cs-CZ"/>
        </w:rPr>
      </w:pPr>
      <w:r w:rsidRPr="006271D7">
        <w:rPr>
          <w:rFonts w:ascii="Century Gothic" w:hAnsi="Century Gothic"/>
          <w:sz w:val="22"/>
          <w:lang w:eastAsia="cs-CZ"/>
        </w:rPr>
        <w:t>Seznam požadovaných dokumentů předložených společně se žádostí</w:t>
      </w:r>
    </w:p>
    <w:p w14:paraId="5B02604C" w14:textId="0EC644EA" w:rsidR="005C21D0" w:rsidRPr="003A2480" w:rsidRDefault="005C21D0" w:rsidP="007E524C">
      <w:pPr>
        <w:pStyle w:val="Odstavecseseznamem"/>
        <w:numPr>
          <w:ilvl w:val="0"/>
          <w:numId w:val="19"/>
        </w:numPr>
        <w:spacing w:after="0" w:line="240" w:lineRule="auto"/>
        <w:ind w:left="714" w:hanging="357"/>
        <w:jc w:val="both"/>
        <w:rPr>
          <w:rFonts w:ascii="Century Gothic" w:hAnsi="Century Gothic"/>
          <w:sz w:val="22"/>
          <w:lang w:eastAsia="cs-CZ"/>
        </w:rPr>
      </w:pPr>
      <w:r w:rsidRPr="003A2480">
        <w:rPr>
          <w:rFonts w:ascii="Century Gothic" w:hAnsi="Century Gothic"/>
          <w:sz w:val="22"/>
          <w:lang w:eastAsia="cs-CZ"/>
        </w:rPr>
        <w:t>Ostatní dokumenty</w:t>
      </w:r>
    </w:p>
    <w:p w14:paraId="3D09A48A" w14:textId="5A971599" w:rsidR="00D10351" w:rsidRPr="006271D7" w:rsidRDefault="00D10351" w:rsidP="007E524C">
      <w:pPr>
        <w:pStyle w:val="Odstavecseseznamem"/>
        <w:numPr>
          <w:ilvl w:val="0"/>
          <w:numId w:val="19"/>
        </w:numPr>
        <w:spacing w:after="0" w:line="240" w:lineRule="auto"/>
        <w:ind w:left="714" w:hanging="357"/>
        <w:jc w:val="both"/>
        <w:rPr>
          <w:rFonts w:ascii="Century Gothic" w:hAnsi="Century Gothic"/>
          <w:sz w:val="22"/>
          <w:lang w:eastAsia="cs-CZ"/>
        </w:rPr>
      </w:pPr>
      <w:r w:rsidRPr="006271D7">
        <w:rPr>
          <w:rFonts w:ascii="Century Gothic" w:hAnsi="Century Gothic"/>
          <w:sz w:val="22"/>
          <w:lang w:eastAsia="cs-CZ"/>
        </w:rPr>
        <w:t>Podpis žadatele a členů domácnosti</w:t>
      </w:r>
    </w:p>
    <w:bookmarkEnd w:id="4"/>
    <w:p w14:paraId="10355717" w14:textId="77777777" w:rsidR="000D0C8C" w:rsidRPr="006271D7" w:rsidRDefault="000D0C8C" w:rsidP="007E524C">
      <w:pPr>
        <w:spacing w:after="0"/>
        <w:jc w:val="both"/>
        <w:rPr>
          <w:rFonts w:ascii="Century Gothic" w:hAnsi="Century Gothic"/>
          <w:lang w:eastAsia="cs-CZ"/>
        </w:rPr>
      </w:pPr>
    </w:p>
    <w:p w14:paraId="6BE2B9F6" w14:textId="0C852718" w:rsidR="00C64023" w:rsidRPr="006271D7" w:rsidRDefault="00463E20" w:rsidP="007E524C">
      <w:pPr>
        <w:spacing w:after="120"/>
        <w:jc w:val="both"/>
        <w:rPr>
          <w:rFonts w:ascii="Century Gothic" w:hAnsi="Century Gothic"/>
          <w:lang w:eastAsia="cs-CZ"/>
        </w:rPr>
      </w:pPr>
      <w:r w:rsidRPr="006271D7">
        <w:rPr>
          <w:rFonts w:ascii="Century Gothic" w:hAnsi="Century Gothic"/>
          <w:lang w:eastAsia="cs-CZ"/>
        </w:rPr>
        <w:t xml:space="preserve">Po otevření </w:t>
      </w:r>
      <w:r w:rsidR="00A662B0" w:rsidRPr="006271D7">
        <w:rPr>
          <w:rFonts w:ascii="Century Gothic" w:hAnsi="Century Gothic"/>
          <w:lang w:eastAsia="cs-CZ"/>
        </w:rPr>
        <w:t xml:space="preserve">formuláře </w:t>
      </w:r>
      <w:r w:rsidRPr="006271D7">
        <w:rPr>
          <w:rFonts w:ascii="Century Gothic" w:hAnsi="Century Gothic"/>
          <w:lang w:eastAsia="cs-CZ"/>
        </w:rPr>
        <w:t xml:space="preserve">žádosti </w:t>
      </w:r>
      <w:r w:rsidR="000D0C8C" w:rsidRPr="006271D7">
        <w:rPr>
          <w:rFonts w:ascii="Century Gothic" w:hAnsi="Century Gothic"/>
          <w:lang w:eastAsia="cs-CZ"/>
        </w:rPr>
        <w:t xml:space="preserve">je možné editovat </w:t>
      </w:r>
      <w:r w:rsidR="00A662B0" w:rsidRPr="006271D7">
        <w:rPr>
          <w:rFonts w:ascii="Century Gothic" w:hAnsi="Century Gothic"/>
          <w:lang w:eastAsia="cs-CZ"/>
        </w:rPr>
        <w:t>všechny p</w:t>
      </w:r>
      <w:r w:rsidRPr="006271D7">
        <w:rPr>
          <w:rFonts w:ascii="Century Gothic" w:hAnsi="Century Gothic"/>
          <w:lang w:eastAsia="cs-CZ"/>
        </w:rPr>
        <w:t>oložky</w:t>
      </w:r>
      <w:r w:rsidR="00A662B0" w:rsidRPr="006271D7">
        <w:rPr>
          <w:rFonts w:ascii="Century Gothic" w:hAnsi="Century Gothic"/>
          <w:lang w:eastAsia="cs-CZ"/>
        </w:rPr>
        <w:t>, které jsou</w:t>
      </w:r>
      <w:r w:rsidRPr="006271D7">
        <w:rPr>
          <w:rFonts w:ascii="Century Gothic" w:hAnsi="Century Gothic"/>
          <w:lang w:eastAsia="cs-CZ"/>
        </w:rPr>
        <w:t xml:space="preserve"> </w:t>
      </w:r>
      <w:r w:rsidR="00D6478D" w:rsidRPr="006271D7">
        <w:rPr>
          <w:rFonts w:ascii="Century Gothic" w:hAnsi="Century Gothic"/>
          <w:lang w:eastAsia="cs-CZ"/>
        </w:rPr>
        <w:t>podbarveny žlutě</w:t>
      </w:r>
      <w:r w:rsidR="00A048BB" w:rsidRPr="006271D7">
        <w:rPr>
          <w:rFonts w:ascii="Century Gothic" w:hAnsi="Century Gothic"/>
          <w:lang w:eastAsia="cs-CZ"/>
        </w:rPr>
        <w:t xml:space="preserve"> </w:t>
      </w:r>
      <w:r w:rsidR="00A662B0" w:rsidRPr="006271D7">
        <w:rPr>
          <w:rFonts w:ascii="Century Gothic" w:hAnsi="Century Gothic"/>
          <w:lang w:eastAsia="cs-CZ"/>
        </w:rPr>
        <w:t>nebo červeně.</w:t>
      </w:r>
      <w:r w:rsidR="00F25907" w:rsidRPr="006271D7">
        <w:rPr>
          <w:rFonts w:ascii="Century Gothic" w:hAnsi="Century Gothic"/>
          <w:lang w:eastAsia="cs-CZ"/>
        </w:rPr>
        <w:t xml:space="preserve"> </w:t>
      </w:r>
      <w:r w:rsidR="00C64023" w:rsidRPr="006271D7">
        <w:rPr>
          <w:rFonts w:ascii="Century Gothic" w:hAnsi="Century Gothic"/>
          <w:lang w:eastAsia="cs-CZ"/>
        </w:rPr>
        <w:t>Do</w:t>
      </w:r>
      <w:r w:rsidR="00F25907" w:rsidRPr="006271D7">
        <w:rPr>
          <w:rFonts w:ascii="Century Gothic" w:hAnsi="Century Gothic"/>
          <w:lang w:eastAsia="cs-CZ"/>
        </w:rPr>
        <w:t> </w:t>
      </w:r>
      <w:r w:rsidR="00C64023" w:rsidRPr="006271D7">
        <w:rPr>
          <w:rFonts w:ascii="Century Gothic" w:hAnsi="Century Gothic"/>
          <w:lang w:eastAsia="cs-CZ"/>
        </w:rPr>
        <w:t xml:space="preserve">jednotlivých polí je možné přímo psát, případně </w:t>
      </w:r>
      <w:r w:rsidR="00B75555" w:rsidRPr="006271D7">
        <w:rPr>
          <w:rFonts w:ascii="Century Gothic" w:hAnsi="Century Gothic"/>
          <w:lang w:eastAsia="cs-CZ"/>
        </w:rPr>
        <w:t xml:space="preserve">vybrat </w:t>
      </w:r>
      <w:r w:rsidR="00C64023" w:rsidRPr="006271D7">
        <w:rPr>
          <w:rFonts w:ascii="Century Gothic" w:hAnsi="Century Gothic"/>
          <w:lang w:eastAsia="cs-CZ"/>
        </w:rPr>
        <w:t>jednu z možností kliknutím</w:t>
      </w:r>
      <w:r w:rsidR="00320BF0" w:rsidRPr="006271D7">
        <w:rPr>
          <w:rFonts w:ascii="Century Gothic" w:hAnsi="Century Gothic"/>
          <w:lang w:eastAsia="cs-CZ"/>
        </w:rPr>
        <w:t xml:space="preserve"> </w:t>
      </w:r>
      <w:r w:rsidR="00C64023" w:rsidRPr="006271D7">
        <w:rPr>
          <w:rFonts w:ascii="Century Gothic" w:hAnsi="Century Gothic"/>
          <w:lang w:eastAsia="cs-CZ"/>
        </w:rPr>
        <w:t xml:space="preserve">na zaškrtávací nebo výběrové pole. </w:t>
      </w:r>
    </w:p>
    <w:p w14:paraId="63D02721" w14:textId="38BD6723" w:rsidR="00FD1AFE" w:rsidRPr="006271D7" w:rsidRDefault="00E43E0D" w:rsidP="007E524C">
      <w:pPr>
        <w:spacing w:after="120" w:line="240" w:lineRule="auto"/>
        <w:jc w:val="both"/>
        <w:rPr>
          <w:rFonts w:ascii="Century Gothic" w:hAnsi="Century Gothic"/>
          <w:lang w:eastAsia="cs-CZ"/>
        </w:rPr>
      </w:pPr>
      <w:r w:rsidRPr="006271D7">
        <w:rPr>
          <w:rFonts w:ascii="Century Gothic" w:hAnsi="Century Gothic"/>
          <w:lang w:eastAsia="cs-CZ"/>
        </w:rPr>
        <w:t>Položky žádosti se mohou zobrazovat/skrývat na základě zaškrtnutí jedné z</w:t>
      </w:r>
      <w:r w:rsidR="00FD1AFE" w:rsidRPr="006271D7">
        <w:rPr>
          <w:rFonts w:ascii="Century Gothic" w:hAnsi="Century Gothic"/>
          <w:lang w:eastAsia="cs-CZ"/>
        </w:rPr>
        <w:t> </w:t>
      </w:r>
      <w:r w:rsidRPr="006271D7">
        <w:rPr>
          <w:rFonts w:ascii="Century Gothic" w:hAnsi="Century Gothic"/>
          <w:lang w:eastAsia="cs-CZ"/>
        </w:rPr>
        <w:t>možností</w:t>
      </w:r>
      <w:r w:rsidR="00FD1AFE" w:rsidRPr="006271D7">
        <w:rPr>
          <w:rFonts w:ascii="Century Gothic" w:hAnsi="Century Gothic"/>
          <w:lang w:eastAsia="cs-CZ"/>
        </w:rPr>
        <w:t>. V tomto případě se objeví pole pro vyplnění dalších požadovaných údajů.</w:t>
      </w:r>
    </w:p>
    <w:p w14:paraId="3BF137B1" w14:textId="69FC8BF7" w:rsidR="007E524C" w:rsidRPr="006271D7" w:rsidRDefault="007E524C" w:rsidP="007E524C">
      <w:pPr>
        <w:spacing w:after="120" w:line="240" w:lineRule="auto"/>
        <w:jc w:val="both"/>
        <w:rPr>
          <w:rFonts w:ascii="Century Gothic" w:hAnsi="Century Gothic"/>
          <w:lang w:eastAsia="cs-CZ"/>
        </w:rPr>
      </w:pPr>
      <w:r w:rsidRPr="006271D7">
        <w:rPr>
          <w:rFonts w:ascii="Century Gothic" w:hAnsi="Century Gothic"/>
          <w:lang w:eastAsia="cs-CZ"/>
        </w:rPr>
        <w:t>Formulář obsahuje povinná a nepovinná pole. Bez řádného vyplnění povinných polí</w:t>
      </w:r>
      <w:r w:rsidR="00ED319D" w:rsidRPr="006271D7">
        <w:rPr>
          <w:rFonts w:ascii="Century Gothic" w:hAnsi="Century Gothic"/>
          <w:lang w:eastAsia="cs-CZ"/>
        </w:rPr>
        <w:t xml:space="preserve"> (</w:t>
      </w:r>
      <w:r w:rsidR="00D3031A" w:rsidRPr="006271D7">
        <w:rPr>
          <w:rFonts w:ascii="Century Gothic" w:hAnsi="Century Gothic"/>
          <w:lang w:eastAsia="cs-CZ"/>
        </w:rPr>
        <w:t>po kontrole zabarvena</w:t>
      </w:r>
      <w:r w:rsidR="00ED319D" w:rsidRPr="006271D7">
        <w:rPr>
          <w:rFonts w:ascii="Century Gothic" w:hAnsi="Century Gothic"/>
          <w:lang w:eastAsia="cs-CZ"/>
        </w:rPr>
        <w:t xml:space="preserve"> červeně)</w:t>
      </w:r>
      <w:r w:rsidRPr="006271D7">
        <w:rPr>
          <w:rFonts w:ascii="Century Gothic" w:hAnsi="Century Gothic"/>
          <w:lang w:eastAsia="cs-CZ"/>
        </w:rPr>
        <w:t xml:space="preserve"> není možné</w:t>
      </w:r>
      <w:r w:rsidR="00D3031A" w:rsidRPr="006271D7">
        <w:rPr>
          <w:rFonts w:ascii="Century Gothic" w:hAnsi="Century Gothic"/>
          <w:lang w:eastAsia="cs-CZ"/>
        </w:rPr>
        <w:t xml:space="preserve"> formulář odeslat. Systém vygeneruje oznámení</w:t>
      </w:r>
      <w:r w:rsidRPr="006271D7">
        <w:rPr>
          <w:rFonts w:ascii="Century Gothic" w:hAnsi="Century Gothic"/>
          <w:lang w:eastAsia="cs-CZ"/>
        </w:rPr>
        <w:t xml:space="preserve"> „Povinná hodnota“ (viz obrázek 2) a nevyplněná povinná </w:t>
      </w:r>
      <w:r w:rsidR="003B3660" w:rsidRPr="006271D7">
        <w:rPr>
          <w:rFonts w:ascii="Century Gothic" w:hAnsi="Century Gothic"/>
          <w:lang w:eastAsia="cs-CZ"/>
        </w:rPr>
        <w:t>pole podbarví červeně.</w:t>
      </w:r>
      <w:r w:rsidRPr="006271D7">
        <w:rPr>
          <w:rFonts w:ascii="Century Gothic" w:hAnsi="Century Gothic"/>
          <w:lang w:eastAsia="cs-CZ"/>
        </w:rPr>
        <w:t xml:space="preserve"> </w:t>
      </w:r>
    </w:p>
    <w:p w14:paraId="6670F2B6" w14:textId="77777777" w:rsidR="007E524C" w:rsidRPr="006271D7" w:rsidRDefault="007E524C" w:rsidP="00FD1AFE">
      <w:pPr>
        <w:spacing w:after="0" w:line="240" w:lineRule="auto"/>
        <w:jc w:val="both"/>
        <w:rPr>
          <w:rFonts w:ascii="Century Gothic" w:hAnsi="Century Gothic"/>
          <w:lang w:eastAsia="cs-CZ"/>
        </w:rPr>
      </w:pPr>
    </w:p>
    <w:p w14:paraId="5699011E" w14:textId="6B7DDDF3" w:rsidR="007E524C" w:rsidRPr="006271D7" w:rsidRDefault="007E524C" w:rsidP="007E524C">
      <w:pPr>
        <w:pStyle w:val="Titulek"/>
        <w:keepNext/>
        <w:jc w:val="center"/>
        <w:rPr>
          <w:rFonts w:ascii="Century Gothic" w:hAnsi="Century Gothic"/>
        </w:rPr>
      </w:pPr>
      <w:r w:rsidRPr="006271D7">
        <w:rPr>
          <w:rFonts w:ascii="Century Gothic" w:hAnsi="Century Gothic"/>
        </w:rPr>
        <w:t xml:space="preserve">Obrázek </w:t>
      </w:r>
      <w:r w:rsidR="005E1616" w:rsidRPr="006271D7">
        <w:rPr>
          <w:rFonts w:ascii="Century Gothic" w:hAnsi="Century Gothic"/>
          <w:noProof/>
        </w:rPr>
        <w:fldChar w:fldCharType="begin"/>
      </w:r>
      <w:r w:rsidR="005E1616" w:rsidRPr="006271D7">
        <w:rPr>
          <w:rFonts w:ascii="Century Gothic" w:hAnsi="Century Gothic"/>
          <w:noProof/>
        </w:rPr>
        <w:instrText xml:space="preserve"> SEQ Obrázek \* ARABIC </w:instrText>
      </w:r>
      <w:r w:rsidR="005E1616" w:rsidRPr="006271D7">
        <w:rPr>
          <w:rFonts w:ascii="Century Gothic" w:hAnsi="Century Gothic"/>
          <w:noProof/>
        </w:rPr>
        <w:fldChar w:fldCharType="separate"/>
      </w:r>
      <w:r w:rsidR="00C55921" w:rsidRPr="006271D7">
        <w:rPr>
          <w:rFonts w:ascii="Century Gothic" w:hAnsi="Century Gothic"/>
          <w:noProof/>
        </w:rPr>
        <w:t>2</w:t>
      </w:r>
      <w:r w:rsidR="005E1616" w:rsidRPr="006271D7">
        <w:rPr>
          <w:rFonts w:ascii="Century Gothic" w:hAnsi="Century Gothic"/>
          <w:noProof/>
        </w:rPr>
        <w:fldChar w:fldCharType="end"/>
      </w:r>
      <w:r w:rsidR="00D3031A" w:rsidRPr="006271D7">
        <w:rPr>
          <w:rFonts w:ascii="Century Gothic" w:hAnsi="Century Gothic"/>
        </w:rPr>
        <w:t xml:space="preserve"> - Oznámení</w:t>
      </w:r>
      <w:r w:rsidRPr="006271D7">
        <w:rPr>
          <w:rFonts w:ascii="Century Gothic" w:hAnsi="Century Gothic"/>
        </w:rPr>
        <w:t xml:space="preserve"> při </w:t>
      </w:r>
      <w:r w:rsidR="00D758C0" w:rsidRPr="006271D7">
        <w:rPr>
          <w:rFonts w:ascii="Century Gothic" w:hAnsi="Century Gothic"/>
        </w:rPr>
        <w:t>nevyplnění</w:t>
      </w:r>
      <w:r w:rsidRPr="006271D7">
        <w:rPr>
          <w:rFonts w:ascii="Century Gothic" w:hAnsi="Century Gothic"/>
        </w:rPr>
        <w:t xml:space="preserve"> povinných polí</w:t>
      </w:r>
    </w:p>
    <w:p w14:paraId="407D83C6" w14:textId="733AB6E7" w:rsidR="007E524C" w:rsidRPr="006271D7" w:rsidRDefault="007E524C" w:rsidP="007E524C">
      <w:pPr>
        <w:spacing w:after="0" w:line="240" w:lineRule="auto"/>
        <w:jc w:val="center"/>
        <w:rPr>
          <w:rFonts w:ascii="Century Gothic" w:hAnsi="Century Gothic"/>
          <w:lang w:eastAsia="cs-CZ"/>
        </w:rPr>
      </w:pPr>
      <w:r w:rsidRPr="006271D7">
        <w:rPr>
          <w:rFonts w:ascii="Century Gothic" w:hAnsi="Century Gothic"/>
          <w:noProof/>
          <w:lang w:eastAsia="cs-CZ"/>
        </w:rPr>
        <w:drawing>
          <wp:inline distT="0" distB="0" distL="0" distR="0" wp14:anchorId="2E87B095" wp14:editId="24BB925C">
            <wp:extent cx="2160000" cy="1287753"/>
            <wp:effectExtent l="0" t="0" r="0" b="8255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9702" t="15220" r="39462" b="67118"/>
                    <a:stretch/>
                  </pic:blipFill>
                  <pic:spPr bwMode="auto">
                    <a:xfrm>
                      <a:off x="0" y="0"/>
                      <a:ext cx="2160000" cy="1287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2A89EC" w14:textId="77777777" w:rsidR="00FD1AFE" w:rsidRPr="006271D7" w:rsidRDefault="00FD1AFE" w:rsidP="00B007E8">
      <w:pPr>
        <w:spacing w:after="0"/>
        <w:rPr>
          <w:rFonts w:ascii="Century Gothic" w:hAnsi="Century Gothic"/>
          <w:lang w:eastAsia="cs-CZ"/>
        </w:rPr>
      </w:pPr>
    </w:p>
    <w:p w14:paraId="09832895" w14:textId="15172876" w:rsidR="00AD69F8" w:rsidRPr="006271D7" w:rsidRDefault="005C4E7D" w:rsidP="009C0F76">
      <w:pPr>
        <w:pStyle w:val="Nadpis2"/>
        <w:rPr>
          <w:rFonts w:ascii="Century Gothic" w:hAnsi="Century Gothic"/>
        </w:rPr>
      </w:pPr>
      <w:r w:rsidRPr="006271D7">
        <w:rPr>
          <w:rFonts w:ascii="Century Gothic" w:hAnsi="Century Gothic"/>
        </w:rPr>
        <w:t>Oblast Ž</w:t>
      </w:r>
      <w:r w:rsidR="003B3660" w:rsidRPr="006271D7">
        <w:rPr>
          <w:rFonts w:ascii="Century Gothic" w:hAnsi="Century Gothic"/>
        </w:rPr>
        <w:t>adatel:</w:t>
      </w:r>
    </w:p>
    <w:p w14:paraId="5E66666A" w14:textId="3ED989FF" w:rsidR="001B5FF8" w:rsidRPr="006271D7" w:rsidRDefault="001B5FF8" w:rsidP="003B3660">
      <w:pPr>
        <w:spacing w:after="0"/>
        <w:jc w:val="both"/>
        <w:rPr>
          <w:rFonts w:ascii="Century Gothic" w:hAnsi="Century Gothic"/>
          <w:lang w:eastAsia="cs-CZ"/>
        </w:rPr>
      </w:pPr>
      <w:r w:rsidRPr="006271D7">
        <w:rPr>
          <w:rFonts w:ascii="Century Gothic" w:hAnsi="Century Gothic"/>
          <w:b/>
          <w:lang w:eastAsia="cs-CZ"/>
        </w:rPr>
        <w:t>Datum narození</w:t>
      </w:r>
      <w:r w:rsidRPr="006271D7">
        <w:rPr>
          <w:rFonts w:ascii="Century Gothic" w:hAnsi="Century Gothic"/>
          <w:lang w:eastAsia="cs-CZ"/>
        </w:rPr>
        <w:t xml:space="preserve"> vyplňte výběrem z kalendáře nejdříve rok narození</w:t>
      </w:r>
      <w:r w:rsidR="00902BED">
        <w:rPr>
          <w:rFonts w:ascii="Century Gothic" w:hAnsi="Century Gothic"/>
          <w:lang w:eastAsia="cs-CZ"/>
        </w:rPr>
        <w:t>,</w:t>
      </w:r>
      <w:r w:rsidRPr="006271D7">
        <w:rPr>
          <w:rFonts w:ascii="Century Gothic" w:hAnsi="Century Gothic"/>
          <w:lang w:eastAsia="cs-CZ"/>
        </w:rPr>
        <w:t xml:space="preserve"> potom měsíc a den.</w:t>
      </w:r>
    </w:p>
    <w:p w14:paraId="27C740DC" w14:textId="46D73C39" w:rsidR="003B3660" w:rsidRPr="006271D7" w:rsidRDefault="00DD19A7" w:rsidP="003B3660">
      <w:pPr>
        <w:spacing w:after="0"/>
        <w:jc w:val="both"/>
        <w:rPr>
          <w:rFonts w:ascii="Century Gothic" w:hAnsi="Century Gothic"/>
          <w:lang w:eastAsia="cs-CZ"/>
        </w:rPr>
      </w:pPr>
      <w:r w:rsidRPr="006271D7">
        <w:rPr>
          <w:rFonts w:ascii="Century Gothic" w:hAnsi="Century Gothic"/>
          <w:lang w:eastAsia="cs-CZ"/>
        </w:rPr>
        <w:t xml:space="preserve">V poli </w:t>
      </w:r>
      <w:r w:rsidR="003B3660" w:rsidRPr="006271D7">
        <w:rPr>
          <w:rFonts w:ascii="Century Gothic" w:hAnsi="Century Gothic"/>
          <w:b/>
          <w:lang w:eastAsia="cs-CZ"/>
        </w:rPr>
        <w:t>Telefonní číslo</w:t>
      </w:r>
      <w:r w:rsidR="003B3660" w:rsidRPr="006271D7">
        <w:rPr>
          <w:rFonts w:ascii="Century Gothic" w:hAnsi="Century Gothic"/>
          <w:lang w:eastAsia="cs-CZ"/>
        </w:rPr>
        <w:t xml:space="preserve"> musí být uvedeno aktuální telefonní číslo, na kterém je možné žadatele o dotaci zastihnout.</w:t>
      </w:r>
    </w:p>
    <w:p w14:paraId="214DD231" w14:textId="653A85AA" w:rsidR="003B3660" w:rsidRPr="006271D7" w:rsidRDefault="003B3660" w:rsidP="003B3660">
      <w:pPr>
        <w:spacing w:after="0"/>
        <w:jc w:val="both"/>
        <w:rPr>
          <w:rFonts w:ascii="Century Gothic" w:hAnsi="Century Gothic"/>
          <w:lang w:eastAsia="cs-CZ"/>
        </w:rPr>
      </w:pPr>
      <w:r w:rsidRPr="006271D7">
        <w:rPr>
          <w:rFonts w:ascii="Century Gothic" w:hAnsi="Century Gothic"/>
          <w:b/>
          <w:lang w:eastAsia="cs-CZ"/>
        </w:rPr>
        <w:t>E-mail</w:t>
      </w:r>
      <w:r w:rsidRPr="006271D7">
        <w:rPr>
          <w:rFonts w:ascii="Century Gothic" w:hAnsi="Century Gothic"/>
          <w:lang w:eastAsia="cs-CZ"/>
        </w:rPr>
        <w:t xml:space="preserve"> je nutné zadat aktuální a správný, který je pravidelně kontrolován,</w:t>
      </w:r>
      <w:r w:rsidR="00856D65" w:rsidRPr="006271D7">
        <w:rPr>
          <w:rFonts w:ascii="Century Gothic" w:hAnsi="Century Gothic"/>
          <w:lang w:eastAsia="cs-CZ"/>
        </w:rPr>
        <w:t xml:space="preserve"> neboť komunikace s žadatelem o </w:t>
      </w:r>
      <w:r w:rsidRPr="006271D7">
        <w:rPr>
          <w:rFonts w:ascii="Century Gothic" w:hAnsi="Century Gothic"/>
          <w:lang w:eastAsia="cs-CZ"/>
        </w:rPr>
        <w:t xml:space="preserve">dotaci probíhá primárně přes elektronickou korespondenci. Proto se e-mail zadává </w:t>
      </w:r>
      <w:r w:rsidR="005C4E7D" w:rsidRPr="006271D7">
        <w:rPr>
          <w:rFonts w:ascii="Century Gothic" w:hAnsi="Century Gothic"/>
          <w:lang w:eastAsia="cs-CZ"/>
        </w:rPr>
        <w:t>podruhé</w:t>
      </w:r>
      <w:r w:rsidRPr="006271D7">
        <w:rPr>
          <w:rFonts w:ascii="Century Gothic" w:hAnsi="Century Gothic"/>
          <w:lang w:eastAsia="cs-CZ"/>
        </w:rPr>
        <w:t xml:space="preserve"> pro kontrolu, v případě neshody polí/nesprávně vyplněných polí (např. použité speciální znaky atd.) zůstanou pole červená.</w:t>
      </w:r>
    </w:p>
    <w:p w14:paraId="026169D1" w14:textId="7C381D75" w:rsidR="005C4E7D" w:rsidRPr="006271D7" w:rsidRDefault="005C4E7D" w:rsidP="003B3660">
      <w:pPr>
        <w:spacing w:after="0"/>
        <w:jc w:val="both"/>
        <w:rPr>
          <w:rFonts w:ascii="Century Gothic" w:hAnsi="Century Gothic"/>
          <w:lang w:eastAsia="cs-CZ"/>
        </w:rPr>
      </w:pPr>
      <w:r w:rsidRPr="006271D7">
        <w:rPr>
          <w:rFonts w:ascii="Century Gothic" w:hAnsi="Century Gothic"/>
          <w:b/>
          <w:lang w:eastAsia="cs-CZ"/>
        </w:rPr>
        <w:lastRenderedPageBreak/>
        <w:t>Název banky</w:t>
      </w:r>
      <w:r w:rsidRPr="006271D7">
        <w:rPr>
          <w:rFonts w:ascii="Century Gothic" w:hAnsi="Century Gothic"/>
          <w:lang w:eastAsia="cs-CZ"/>
        </w:rPr>
        <w:t xml:space="preserve"> vyberte jednu z možností z rozevíracího seznamu, kód banky se doplní automaticky. Předčíslí není povinnou hodnotou. Nemá-li Váš účet předčíslí, </w:t>
      </w:r>
      <w:r w:rsidRPr="006271D7">
        <w:rPr>
          <w:rFonts w:ascii="Century Gothic" w:hAnsi="Century Gothic"/>
          <w:u w:val="single"/>
          <w:lang w:eastAsia="cs-CZ"/>
        </w:rPr>
        <w:t>pole se nevyplňuje</w:t>
      </w:r>
      <w:r w:rsidRPr="006271D7">
        <w:rPr>
          <w:rFonts w:ascii="Century Gothic" w:hAnsi="Century Gothic"/>
          <w:lang w:eastAsia="cs-CZ"/>
        </w:rPr>
        <w:t>.</w:t>
      </w:r>
    </w:p>
    <w:p w14:paraId="444EC84D" w14:textId="68160991" w:rsidR="005C4E7D" w:rsidRPr="006271D7" w:rsidRDefault="005C4E7D" w:rsidP="005C4E7D">
      <w:pPr>
        <w:pStyle w:val="Titulek"/>
        <w:keepNext/>
        <w:rPr>
          <w:rFonts w:ascii="Century Gothic" w:hAnsi="Century Gothic"/>
        </w:rPr>
      </w:pPr>
      <w:r w:rsidRPr="006271D7">
        <w:rPr>
          <w:rFonts w:ascii="Century Gothic" w:hAnsi="Century Gothic"/>
        </w:rPr>
        <w:t xml:space="preserve">Obrázek </w:t>
      </w:r>
      <w:r w:rsidR="005E1616" w:rsidRPr="006271D7">
        <w:rPr>
          <w:rFonts w:ascii="Century Gothic" w:hAnsi="Century Gothic"/>
          <w:noProof/>
        </w:rPr>
        <w:fldChar w:fldCharType="begin"/>
      </w:r>
      <w:r w:rsidR="005E1616" w:rsidRPr="006271D7">
        <w:rPr>
          <w:rFonts w:ascii="Century Gothic" w:hAnsi="Century Gothic"/>
          <w:noProof/>
        </w:rPr>
        <w:instrText xml:space="preserve"> SEQ Obrázek \* ARABIC </w:instrText>
      </w:r>
      <w:r w:rsidR="005E1616" w:rsidRPr="006271D7">
        <w:rPr>
          <w:rFonts w:ascii="Century Gothic" w:hAnsi="Century Gothic"/>
          <w:noProof/>
        </w:rPr>
        <w:fldChar w:fldCharType="separate"/>
      </w:r>
      <w:r w:rsidR="00C55921" w:rsidRPr="006271D7">
        <w:rPr>
          <w:rFonts w:ascii="Century Gothic" w:hAnsi="Century Gothic"/>
          <w:noProof/>
        </w:rPr>
        <w:t>3</w:t>
      </w:r>
      <w:r w:rsidR="005E1616" w:rsidRPr="006271D7">
        <w:rPr>
          <w:rFonts w:ascii="Century Gothic" w:hAnsi="Century Gothic"/>
          <w:noProof/>
        </w:rPr>
        <w:fldChar w:fldCharType="end"/>
      </w:r>
      <w:r w:rsidRPr="006271D7">
        <w:rPr>
          <w:rFonts w:ascii="Century Gothic" w:hAnsi="Century Gothic"/>
        </w:rPr>
        <w:t xml:space="preserve"> - Povinná pole - oblast žadatel</w:t>
      </w:r>
    </w:p>
    <w:p w14:paraId="11A15891" w14:textId="2D6470AF" w:rsidR="003B3660" w:rsidRPr="006271D7" w:rsidRDefault="00C66329" w:rsidP="003B3660">
      <w:pPr>
        <w:keepNext/>
        <w:spacing w:after="0" w:line="240" w:lineRule="auto"/>
        <w:rPr>
          <w:rFonts w:ascii="Century Gothic" w:hAnsi="Century Gothic"/>
        </w:rPr>
      </w:pPr>
      <w:r w:rsidRPr="006271D7">
        <w:rPr>
          <w:rFonts w:ascii="Century Gothic" w:hAnsi="Century Gothic"/>
          <w:noProof/>
          <w:lang w:eastAsia="cs-CZ"/>
        </w:rPr>
        <w:drawing>
          <wp:inline distT="0" distB="0" distL="0" distR="0" wp14:anchorId="0143B7E1" wp14:editId="037E2B87">
            <wp:extent cx="6120130" cy="3786505"/>
            <wp:effectExtent l="0" t="0" r="0" b="444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8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64712" w14:textId="77777777" w:rsidR="005C4E7D" w:rsidRPr="006271D7" w:rsidRDefault="005C4E7D" w:rsidP="00AD69F8">
      <w:pPr>
        <w:pStyle w:val="Titulek"/>
        <w:keepNext/>
        <w:rPr>
          <w:rFonts w:ascii="Century Gothic" w:hAnsi="Century Gothic"/>
          <w:i w:val="0"/>
        </w:rPr>
      </w:pPr>
    </w:p>
    <w:p w14:paraId="0FCF129C" w14:textId="7DFF9958" w:rsidR="005C4E7D" w:rsidRPr="006271D7" w:rsidRDefault="005C4E7D" w:rsidP="009C0F76">
      <w:pPr>
        <w:pStyle w:val="Nadpis2"/>
        <w:rPr>
          <w:rFonts w:ascii="Century Gothic" w:hAnsi="Century Gothic"/>
        </w:rPr>
      </w:pPr>
      <w:r w:rsidRPr="006271D7">
        <w:rPr>
          <w:rFonts w:ascii="Century Gothic" w:hAnsi="Century Gothic"/>
        </w:rPr>
        <w:t>Oblast Místo trvalého pobytu</w:t>
      </w:r>
      <w:r w:rsidR="00785614" w:rsidRPr="006271D7">
        <w:rPr>
          <w:rFonts w:ascii="Century Gothic" w:hAnsi="Century Gothic"/>
        </w:rPr>
        <w:t xml:space="preserve"> žadatele (= uvedeno v OP)</w:t>
      </w:r>
      <w:r w:rsidRPr="006271D7">
        <w:rPr>
          <w:rFonts w:ascii="Century Gothic" w:hAnsi="Century Gothic"/>
        </w:rPr>
        <w:t>:</w:t>
      </w:r>
    </w:p>
    <w:p w14:paraId="611CFA03" w14:textId="378202C0" w:rsidR="005C4E7D" w:rsidRPr="006271D7" w:rsidRDefault="00B8296E" w:rsidP="00B826E2">
      <w:pPr>
        <w:jc w:val="both"/>
        <w:rPr>
          <w:rFonts w:ascii="Century Gothic" w:hAnsi="Century Gothic"/>
        </w:rPr>
      </w:pPr>
      <w:r w:rsidRPr="006271D7">
        <w:rPr>
          <w:rFonts w:ascii="Century Gothic" w:hAnsi="Century Gothic"/>
        </w:rPr>
        <w:t>Vyplňte místo trvalého pobyt</w:t>
      </w:r>
      <w:r w:rsidR="00FD67F5" w:rsidRPr="00FD67F5">
        <w:rPr>
          <w:rFonts w:ascii="Century Gothic" w:hAnsi="Century Gothic"/>
          <w:color w:val="FF0000"/>
        </w:rPr>
        <w:t>u</w:t>
      </w:r>
      <w:r w:rsidRPr="006271D7">
        <w:rPr>
          <w:rFonts w:ascii="Century Gothic" w:hAnsi="Century Gothic"/>
        </w:rPr>
        <w:t xml:space="preserve"> (to, které </w:t>
      </w:r>
      <w:r w:rsidR="001D33EC" w:rsidRPr="006271D7">
        <w:rPr>
          <w:rFonts w:ascii="Century Gothic" w:hAnsi="Century Gothic"/>
        </w:rPr>
        <w:t>je</w:t>
      </w:r>
      <w:r w:rsidRPr="006271D7">
        <w:rPr>
          <w:rFonts w:ascii="Century Gothic" w:hAnsi="Century Gothic"/>
        </w:rPr>
        <w:t xml:space="preserve"> uvedeno v občanském průkazu). Z rozevíracího seznamu vyberte okres a obec – tento údaj je povinný. </w:t>
      </w:r>
      <w:r w:rsidR="005C4E7D" w:rsidRPr="006271D7">
        <w:rPr>
          <w:rFonts w:ascii="Century Gothic" w:hAnsi="Century Gothic"/>
        </w:rPr>
        <w:t>Nemáte-li v adrese trvalého pobytu ulici, vyplňte část obce, obec a číslo popisné. Nemáte-li v adrese trvalého pobytu ulici ani část obce, vyplňte pouze obec a číslo popisné.</w:t>
      </w:r>
    </w:p>
    <w:p w14:paraId="405BE5A7" w14:textId="1C932A5F" w:rsidR="005C4E7D" w:rsidRPr="006271D7" w:rsidRDefault="005C4E7D" w:rsidP="005C4E7D">
      <w:pPr>
        <w:pStyle w:val="Titulek"/>
        <w:keepNext/>
        <w:rPr>
          <w:rFonts w:ascii="Century Gothic" w:hAnsi="Century Gothic"/>
        </w:rPr>
      </w:pPr>
      <w:r w:rsidRPr="006271D7">
        <w:rPr>
          <w:rFonts w:ascii="Century Gothic" w:hAnsi="Century Gothic"/>
        </w:rPr>
        <w:t xml:space="preserve">Obrázek </w:t>
      </w:r>
      <w:r w:rsidR="005E1616" w:rsidRPr="006271D7">
        <w:rPr>
          <w:rFonts w:ascii="Century Gothic" w:hAnsi="Century Gothic"/>
          <w:noProof/>
        </w:rPr>
        <w:fldChar w:fldCharType="begin"/>
      </w:r>
      <w:r w:rsidR="005E1616" w:rsidRPr="006271D7">
        <w:rPr>
          <w:rFonts w:ascii="Century Gothic" w:hAnsi="Century Gothic"/>
          <w:noProof/>
        </w:rPr>
        <w:instrText xml:space="preserve"> SEQ Obrázek \* ARABIC </w:instrText>
      </w:r>
      <w:r w:rsidR="005E1616" w:rsidRPr="006271D7">
        <w:rPr>
          <w:rFonts w:ascii="Century Gothic" w:hAnsi="Century Gothic"/>
          <w:noProof/>
        </w:rPr>
        <w:fldChar w:fldCharType="separate"/>
      </w:r>
      <w:r w:rsidR="00C55921" w:rsidRPr="006271D7">
        <w:rPr>
          <w:rFonts w:ascii="Century Gothic" w:hAnsi="Century Gothic"/>
          <w:noProof/>
        </w:rPr>
        <w:t>4</w:t>
      </w:r>
      <w:r w:rsidR="005E1616" w:rsidRPr="006271D7">
        <w:rPr>
          <w:rFonts w:ascii="Century Gothic" w:hAnsi="Century Gothic"/>
          <w:noProof/>
        </w:rPr>
        <w:fldChar w:fldCharType="end"/>
      </w:r>
      <w:r w:rsidRPr="006271D7">
        <w:rPr>
          <w:rFonts w:ascii="Century Gothic" w:hAnsi="Century Gothic"/>
        </w:rPr>
        <w:t xml:space="preserve"> - Povinná pole - Trvalý pobyt</w:t>
      </w:r>
    </w:p>
    <w:p w14:paraId="3477FF19" w14:textId="2850130A" w:rsidR="005C4E7D" w:rsidRPr="006271D7" w:rsidRDefault="00A77CAA" w:rsidP="005C4E7D">
      <w:pPr>
        <w:rPr>
          <w:rFonts w:ascii="Century Gothic" w:hAnsi="Century Gothic"/>
        </w:rPr>
      </w:pPr>
      <w:r w:rsidRPr="006271D7">
        <w:rPr>
          <w:rFonts w:ascii="Century Gothic" w:hAnsi="Century Gothic"/>
          <w:noProof/>
          <w:lang w:eastAsia="cs-CZ"/>
        </w:rPr>
        <w:drawing>
          <wp:inline distT="0" distB="0" distL="0" distR="0" wp14:anchorId="22F732B0" wp14:editId="0725E2F8">
            <wp:extent cx="6120130" cy="2266315"/>
            <wp:effectExtent l="0" t="0" r="0" b="63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6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96A5C" w14:textId="72306F54" w:rsidR="005C4E7D" w:rsidRPr="006271D7" w:rsidRDefault="005C4E7D" w:rsidP="00B826E2">
      <w:pPr>
        <w:jc w:val="both"/>
        <w:rPr>
          <w:rFonts w:ascii="Century Gothic" w:hAnsi="Century Gothic"/>
        </w:rPr>
      </w:pPr>
      <w:r w:rsidRPr="006271D7">
        <w:rPr>
          <w:rFonts w:ascii="Century Gothic" w:hAnsi="Century Gothic"/>
        </w:rPr>
        <w:lastRenderedPageBreak/>
        <w:t>Je-li Vaše korespondenční adresa shodná s adresou trvalého pobytu, zaškrtněte možnost „ANO“. Data se automaticky přenesou. Je-li Vaše korespondenční adresa odlišná od místa trvalého pobytu, zaškrtněte „NE“. Následně se rozbalí pole pro vyplnění adresy (viz obr. 5).</w:t>
      </w:r>
    </w:p>
    <w:p w14:paraId="3D3E48D4" w14:textId="55FB0D11" w:rsidR="00AD69F8" w:rsidRPr="006271D7" w:rsidRDefault="00AD69F8" w:rsidP="00AD69F8">
      <w:pPr>
        <w:pStyle w:val="Titulek"/>
        <w:keepNext/>
        <w:rPr>
          <w:rFonts w:ascii="Century Gothic" w:hAnsi="Century Gothic"/>
        </w:rPr>
      </w:pPr>
      <w:r w:rsidRPr="006271D7">
        <w:rPr>
          <w:rFonts w:ascii="Century Gothic" w:hAnsi="Century Gothic"/>
        </w:rPr>
        <w:t xml:space="preserve">Obrázek </w:t>
      </w:r>
      <w:r w:rsidR="005E1616" w:rsidRPr="006271D7">
        <w:rPr>
          <w:rFonts w:ascii="Century Gothic" w:hAnsi="Century Gothic"/>
          <w:noProof/>
        </w:rPr>
        <w:fldChar w:fldCharType="begin"/>
      </w:r>
      <w:r w:rsidR="005E1616" w:rsidRPr="006271D7">
        <w:rPr>
          <w:rFonts w:ascii="Century Gothic" w:hAnsi="Century Gothic"/>
          <w:noProof/>
        </w:rPr>
        <w:instrText xml:space="preserve"> SEQ Obrázek \* ARABIC </w:instrText>
      </w:r>
      <w:r w:rsidR="005E1616" w:rsidRPr="006271D7">
        <w:rPr>
          <w:rFonts w:ascii="Century Gothic" w:hAnsi="Century Gothic"/>
          <w:noProof/>
        </w:rPr>
        <w:fldChar w:fldCharType="separate"/>
      </w:r>
      <w:r w:rsidR="00C55921" w:rsidRPr="006271D7">
        <w:rPr>
          <w:rFonts w:ascii="Century Gothic" w:hAnsi="Century Gothic"/>
          <w:noProof/>
        </w:rPr>
        <w:t>5</w:t>
      </w:r>
      <w:r w:rsidR="005E1616" w:rsidRPr="006271D7">
        <w:rPr>
          <w:rFonts w:ascii="Century Gothic" w:hAnsi="Century Gothic"/>
          <w:noProof/>
        </w:rPr>
        <w:fldChar w:fldCharType="end"/>
      </w:r>
      <w:r w:rsidRPr="006271D7">
        <w:rPr>
          <w:rFonts w:ascii="Century Gothic" w:hAnsi="Century Gothic"/>
        </w:rPr>
        <w:t xml:space="preserve"> - Pole pro vyplnění korespondenční adresy (pokud se liší od adresy trvalého pobytu) se zobrazí po označení možnosti "NE"</w:t>
      </w:r>
    </w:p>
    <w:p w14:paraId="3C4A0F9F" w14:textId="6F9D21DB" w:rsidR="00EC4948" w:rsidRPr="006271D7" w:rsidRDefault="00B8296E" w:rsidP="00D44F81">
      <w:pPr>
        <w:spacing w:after="0" w:line="240" w:lineRule="auto"/>
        <w:rPr>
          <w:rFonts w:ascii="Century Gothic" w:hAnsi="Century Gothic"/>
          <w:lang w:eastAsia="cs-CZ"/>
        </w:rPr>
      </w:pPr>
      <w:r w:rsidRPr="006271D7">
        <w:rPr>
          <w:rFonts w:ascii="Century Gothic" w:hAnsi="Century Gothic"/>
          <w:noProof/>
          <w:lang w:eastAsia="cs-CZ"/>
        </w:rPr>
        <w:drawing>
          <wp:inline distT="0" distB="0" distL="0" distR="0" wp14:anchorId="7A28D354" wp14:editId="4B4F4C4C">
            <wp:extent cx="6120130" cy="1666875"/>
            <wp:effectExtent l="0" t="0" r="0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2C45F" w14:textId="77777777" w:rsidR="00160425" w:rsidRPr="006271D7" w:rsidRDefault="00160425" w:rsidP="00D44F81">
      <w:pPr>
        <w:spacing w:after="0" w:line="240" w:lineRule="auto"/>
        <w:rPr>
          <w:rFonts w:ascii="Century Gothic" w:hAnsi="Century Gothic"/>
          <w:lang w:eastAsia="cs-CZ"/>
        </w:rPr>
      </w:pPr>
    </w:p>
    <w:p w14:paraId="59A2268C" w14:textId="77777777" w:rsidR="00160425" w:rsidRPr="006271D7" w:rsidRDefault="00160425" w:rsidP="00D44F81">
      <w:pPr>
        <w:spacing w:after="0" w:line="240" w:lineRule="auto"/>
        <w:rPr>
          <w:rFonts w:ascii="Century Gothic" w:hAnsi="Century Gothic"/>
          <w:lang w:eastAsia="cs-CZ"/>
        </w:rPr>
      </w:pPr>
    </w:p>
    <w:p w14:paraId="3CADB761" w14:textId="3A8FBF13" w:rsidR="00160425" w:rsidRPr="006271D7" w:rsidRDefault="00160425" w:rsidP="009F6814">
      <w:pPr>
        <w:spacing w:after="0"/>
        <w:jc w:val="both"/>
        <w:rPr>
          <w:rFonts w:ascii="Century Gothic" w:hAnsi="Century Gothic"/>
        </w:rPr>
      </w:pPr>
      <w:r w:rsidRPr="006271D7">
        <w:rPr>
          <w:rFonts w:ascii="Century Gothic" w:hAnsi="Century Gothic"/>
        </w:rPr>
        <w:t>Je-li adresa Vašeho bydliště (tam, kde žadatel skutečně bydlí) shodná s adresou trvalého pobytu, zaškrtněte možnost „ANO“. Data se automaticky přenesou. Je-li adresa Vašeho bydliště odlišná od místa trvalého pobytu, zaškrtněte „NE“. Následně se rozbalí pole pro vyplnění adresy</w:t>
      </w:r>
      <w:r w:rsidR="00902BED">
        <w:rPr>
          <w:rFonts w:ascii="Century Gothic" w:hAnsi="Century Gothic"/>
        </w:rPr>
        <w:t xml:space="preserve"> bydliště</w:t>
      </w:r>
      <w:r w:rsidRPr="006271D7">
        <w:rPr>
          <w:rFonts w:ascii="Century Gothic" w:hAnsi="Century Gothic"/>
        </w:rPr>
        <w:t xml:space="preserve"> (viz obr. 6).</w:t>
      </w:r>
      <w:r w:rsidR="001D33EC" w:rsidRPr="006271D7">
        <w:rPr>
          <w:rFonts w:ascii="Century Gothic" w:hAnsi="Century Gothic"/>
        </w:rPr>
        <w:t xml:space="preserve"> Z rozevíracího seznamu vyberte okres a obec – tento údaj je povinný. Nemáte-li v adrese trvalého pobytu ulici, vyplňte část obce, obec a číslo popisné. Nemáte-li v adrese trvalého pobytu ulici ani část obce, vyplňte pouze obec a číslo popisné.</w:t>
      </w:r>
    </w:p>
    <w:p w14:paraId="6B823DB4" w14:textId="77777777" w:rsidR="00160425" w:rsidRPr="006271D7" w:rsidRDefault="00160425" w:rsidP="009F6814">
      <w:pPr>
        <w:spacing w:after="0"/>
        <w:rPr>
          <w:rFonts w:ascii="Century Gothic" w:hAnsi="Century Gothic"/>
        </w:rPr>
      </w:pPr>
    </w:p>
    <w:p w14:paraId="7E86006C" w14:textId="7295A716" w:rsidR="00160425" w:rsidRPr="006271D7" w:rsidRDefault="00160425" w:rsidP="00160425">
      <w:pPr>
        <w:pStyle w:val="Titulek"/>
        <w:keepNext/>
        <w:rPr>
          <w:rFonts w:ascii="Century Gothic" w:hAnsi="Century Gothic"/>
          <w:lang w:eastAsia="cs-CZ"/>
        </w:rPr>
      </w:pPr>
      <w:r w:rsidRPr="006271D7">
        <w:rPr>
          <w:rFonts w:ascii="Century Gothic" w:hAnsi="Century Gothic"/>
        </w:rPr>
        <w:t xml:space="preserve">Obrázek </w:t>
      </w:r>
      <w:r w:rsidRPr="006271D7">
        <w:rPr>
          <w:rFonts w:ascii="Century Gothic" w:hAnsi="Century Gothic"/>
          <w:noProof/>
        </w:rPr>
        <w:t>6</w:t>
      </w:r>
      <w:r w:rsidRPr="006271D7">
        <w:rPr>
          <w:rFonts w:ascii="Century Gothic" w:hAnsi="Century Gothic"/>
        </w:rPr>
        <w:t xml:space="preserve"> - Pole pro vyplnění adresy bydliště (pokud se liší od adresy trvalého pobytu) se zobrazí po označení možnosti "NE"</w:t>
      </w:r>
    </w:p>
    <w:p w14:paraId="6F60DB01" w14:textId="77777777" w:rsidR="00160425" w:rsidRPr="006271D7" w:rsidRDefault="00160425" w:rsidP="00D44F81">
      <w:pPr>
        <w:spacing w:after="0" w:line="240" w:lineRule="auto"/>
        <w:rPr>
          <w:rFonts w:ascii="Century Gothic" w:hAnsi="Century Gothic"/>
          <w:lang w:eastAsia="cs-CZ"/>
        </w:rPr>
      </w:pPr>
    </w:p>
    <w:p w14:paraId="71BE9C3D" w14:textId="4A687AD8" w:rsidR="00160425" w:rsidRPr="006271D7" w:rsidRDefault="00160425" w:rsidP="00D44F81">
      <w:pPr>
        <w:spacing w:after="0" w:line="240" w:lineRule="auto"/>
        <w:rPr>
          <w:rFonts w:ascii="Century Gothic" w:hAnsi="Century Gothic"/>
          <w:lang w:eastAsia="cs-CZ"/>
        </w:rPr>
      </w:pPr>
      <w:r w:rsidRPr="006271D7">
        <w:rPr>
          <w:rFonts w:ascii="Century Gothic" w:hAnsi="Century Gothic"/>
          <w:noProof/>
          <w:lang w:eastAsia="cs-CZ"/>
        </w:rPr>
        <w:drawing>
          <wp:inline distT="0" distB="0" distL="0" distR="0" wp14:anchorId="253D982C" wp14:editId="6DD3A588">
            <wp:extent cx="6120130" cy="173672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3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CB923" w14:textId="77777777" w:rsidR="00160425" w:rsidRPr="006271D7" w:rsidRDefault="00160425" w:rsidP="00D44F81">
      <w:pPr>
        <w:spacing w:after="0" w:line="240" w:lineRule="auto"/>
        <w:rPr>
          <w:rFonts w:ascii="Century Gothic" w:hAnsi="Century Gothic"/>
          <w:lang w:eastAsia="cs-CZ"/>
        </w:rPr>
      </w:pPr>
    </w:p>
    <w:p w14:paraId="23D739A0" w14:textId="77777777" w:rsidR="00160425" w:rsidRPr="006271D7" w:rsidRDefault="00160425" w:rsidP="00D44F81">
      <w:pPr>
        <w:spacing w:after="0" w:line="240" w:lineRule="auto"/>
        <w:rPr>
          <w:rFonts w:ascii="Century Gothic" w:hAnsi="Century Gothic"/>
          <w:lang w:eastAsia="cs-CZ"/>
        </w:rPr>
      </w:pPr>
    </w:p>
    <w:p w14:paraId="0046143E" w14:textId="04B94187" w:rsidR="00EC4948" w:rsidRPr="006271D7" w:rsidRDefault="00EC4948" w:rsidP="00D44F81">
      <w:pPr>
        <w:spacing w:after="0" w:line="240" w:lineRule="auto"/>
        <w:rPr>
          <w:rFonts w:ascii="Century Gothic" w:hAnsi="Century Gothic"/>
          <w:lang w:eastAsia="cs-CZ"/>
        </w:rPr>
      </w:pPr>
    </w:p>
    <w:p w14:paraId="4E630FF4" w14:textId="1D2B8FAE" w:rsidR="00856D65" w:rsidRPr="006271D7" w:rsidRDefault="00B007E8" w:rsidP="00856D65">
      <w:pPr>
        <w:spacing w:after="120"/>
        <w:jc w:val="both"/>
        <w:rPr>
          <w:rFonts w:ascii="Century Gothic" w:hAnsi="Century Gothic"/>
          <w:lang w:eastAsia="cs-CZ"/>
        </w:rPr>
      </w:pPr>
      <w:r w:rsidRPr="006271D7">
        <w:rPr>
          <w:rFonts w:ascii="Century Gothic" w:hAnsi="Century Gothic"/>
          <w:lang w:eastAsia="cs-CZ"/>
        </w:rPr>
        <w:t>V</w:t>
      </w:r>
      <w:r w:rsidR="00FD1AFE" w:rsidRPr="006271D7">
        <w:rPr>
          <w:rFonts w:ascii="Century Gothic" w:hAnsi="Century Gothic"/>
          <w:lang w:eastAsia="cs-CZ"/>
        </w:rPr>
        <w:t> </w:t>
      </w:r>
      <w:r w:rsidRPr="006271D7">
        <w:rPr>
          <w:rFonts w:ascii="Century Gothic" w:hAnsi="Century Gothic"/>
          <w:lang w:eastAsia="cs-CZ"/>
        </w:rPr>
        <w:t>případě</w:t>
      </w:r>
      <w:r w:rsidR="00FD1AFE" w:rsidRPr="006271D7">
        <w:rPr>
          <w:rFonts w:ascii="Century Gothic" w:hAnsi="Century Gothic"/>
          <w:lang w:eastAsia="cs-CZ"/>
        </w:rPr>
        <w:t xml:space="preserve"> osoby zastupující </w:t>
      </w:r>
      <w:r w:rsidR="006A3B2E" w:rsidRPr="006271D7">
        <w:rPr>
          <w:rFonts w:ascii="Century Gothic" w:hAnsi="Century Gothic"/>
          <w:lang w:eastAsia="cs-CZ"/>
        </w:rPr>
        <w:t>žadatele</w:t>
      </w:r>
      <w:r w:rsidR="00AD69F8" w:rsidRPr="006271D7">
        <w:rPr>
          <w:rFonts w:ascii="Century Gothic" w:hAnsi="Century Gothic"/>
          <w:lang w:eastAsia="cs-CZ"/>
        </w:rPr>
        <w:t xml:space="preserve"> je nutné vyplnit identifikační údaje této osoby do žádosti. Pole pro vyplnění se zobrazí po zaškrtnutí pole „Osoba zastupující žadatele“</w:t>
      </w:r>
      <w:r w:rsidR="00C419E4" w:rsidRPr="006271D7">
        <w:rPr>
          <w:rFonts w:ascii="Century Gothic" w:hAnsi="Century Gothic"/>
          <w:lang w:eastAsia="cs-CZ"/>
        </w:rPr>
        <w:t xml:space="preserve"> (viz obrázek </w:t>
      </w:r>
      <w:r w:rsidR="001D33EC" w:rsidRPr="006271D7">
        <w:rPr>
          <w:rFonts w:ascii="Century Gothic" w:hAnsi="Century Gothic"/>
          <w:lang w:eastAsia="cs-CZ"/>
        </w:rPr>
        <w:t>7</w:t>
      </w:r>
      <w:r w:rsidR="00C419E4" w:rsidRPr="006271D7">
        <w:rPr>
          <w:rFonts w:ascii="Century Gothic" w:hAnsi="Century Gothic"/>
          <w:lang w:eastAsia="cs-CZ"/>
        </w:rPr>
        <w:t xml:space="preserve">). </w:t>
      </w:r>
      <w:r w:rsidR="00856D65" w:rsidRPr="006271D7">
        <w:rPr>
          <w:rFonts w:ascii="Century Gothic" w:hAnsi="Century Gothic"/>
          <w:lang w:eastAsia="cs-CZ"/>
        </w:rPr>
        <w:t xml:space="preserve">V poli </w:t>
      </w:r>
      <w:r w:rsidR="00856D65" w:rsidRPr="006271D7">
        <w:rPr>
          <w:rFonts w:ascii="Century Gothic" w:hAnsi="Century Gothic"/>
          <w:b/>
          <w:lang w:eastAsia="cs-CZ"/>
        </w:rPr>
        <w:t>Telefonní číslo</w:t>
      </w:r>
      <w:r w:rsidR="00856D65" w:rsidRPr="006271D7">
        <w:rPr>
          <w:rFonts w:ascii="Century Gothic" w:hAnsi="Century Gothic"/>
          <w:lang w:eastAsia="cs-CZ"/>
        </w:rPr>
        <w:t xml:space="preserve"> musí být uvedeno aktuální telefonní číslo, na kterém je možné zastupující osobu zastihnout.</w:t>
      </w:r>
    </w:p>
    <w:p w14:paraId="7C6733E9" w14:textId="40BE0950" w:rsidR="00B7263F" w:rsidRPr="006271D7" w:rsidRDefault="00856D65" w:rsidP="00856D65">
      <w:pPr>
        <w:spacing w:after="120" w:line="240" w:lineRule="auto"/>
        <w:jc w:val="both"/>
        <w:rPr>
          <w:rFonts w:ascii="Century Gothic" w:hAnsi="Century Gothic"/>
          <w:lang w:eastAsia="cs-CZ"/>
        </w:rPr>
      </w:pPr>
      <w:r w:rsidRPr="006271D7">
        <w:rPr>
          <w:rFonts w:ascii="Century Gothic" w:hAnsi="Century Gothic"/>
          <w:b/>
          <w:lang w:eastAsia="cs-CZ"/>
        </w:rPr>
        <w:t>E-mail</w:t>
      </w:r>
      <w:r w:rsidRPr="006271D7">
        <w:rPr>
          <w:rFonts w:ascii="Century Gothic" w:hAnsi="Century Gothic"/>
          <w:lang w:eastAsia="cs-CZ"/>
        </w:rPr>
        <w:t xml:space="preserve"> je nutné zadat aktuální a správný, který je pravidelně kontrolován, neboť komunikace s osobou zastupující žadatele o dotaci probíhá primárně přes elektronickou korespondenci.</w:t>
      </w:r>
    </w:p>
    <w:p w14:paraId="56593F56" w14:textId="0B326947" w:rsidR="00C419E4" w:rsidRPr="006271D7" w:rsidRDefault="00C419E4" w:rsidP="00C419E4">
      <w:pPr>
        <w:spacing w:after="0" w:line="240" w:lineRule="auto"/>
        <w:jc w:val="both"/>
        <w:rPr>
          <w:rFonts w:ascii="Century Gothic" w:hAnsi="Century Gothic"/>
        </w:rPr>
      </w:pPr>
      <w:r w:rsidRPr="006271D7">
        <w:rPr>
          <w:rFonts w:ascii="Century Gothic" w:hAnsi="Century Gothic"/>
          <w:b/>
        </w:rPr>
        <w:lastRenderedPageBreak/>
        <w:t xml:space="preserve">POZOR: </w:t>
      </w:r>
      <w:r w:rsidRPr="006271D7">
        <w:rPr>
          <w:rFonts w:ascii="Century Gothic" w:hAnsi="Century Gothic"/>
        </w:rPr>
        <w:t xml:space="preserve">automatická odpověď a doručení vyplněného formuláře žádosti (s registračními údaji) budou doručeny </w:t>
      </w:r>
      <w:r w:rsidR="00856D65" w:rsidRPr="006271D7">
        <w:rPr>
          <w:rFonts w:ascii="Century Gothic" w:hAnsi="Century Gothic"/>
        </w:rPr>
        <w:t xml:space="preserve">do 24 hodin od odeslání </w:t>
      </w:r>
      <w:r w:rsidR="00B11BBA" w:rsidRPr="006271D7">
        <w:rPr>
          <w:rFonts w:ascii="Century Gothic" w:hAnsi="Century Gothic"/>
        </w:rPr>
        <w:t>na e-mail žadatele i na e-mail zastupující</w:t>
      </w:r>
      <w:r w:rsidR="00C66329" w:rsidRPr="006271D7">
        <w:rPr>
          <w:rFonts w:ascii="Century Gothic" w:hAnsi="Century Gothic"/>
        </w:rPr>
        <w:t xml:space="preserve"> osoby</w:t>
      </w:r>
      <w:r w:rsidR="00B11BBA" w:rsidRPr="006271D7">
        <w:rPr>
          <w:rFonts w:ascii="Century Gothic" w:hAnsi="Century Gothic"/>
        </w:rPr>
        <w:t>.</w:t>
      </w:r>
    </w:p>
    <w:p w14:paraId="724D0EAC" w14:textId="77777777" w:rsidR="008740CE" w:rsidRPr="006271D7" w:rsidRDefault="008740CE" w:rsidP="00C419E4">
      <w:pPr>
        <w:spacing w:after="0" w:line="240" w:lineRule="auto"/>
        <w:jc w:val="both"/>
        <w:rPr>
          <w:rFonts w:ascii="Century Gothic" w:hAnsi="Century Gothic"/>
          <w:lang w:eastAsia="cs-CZ"/>
        </w:rPr>
      </w:pPr>
    </w:p>
    <w:p w14:paraId="51BA1133" w14:textId="03810DA6" w:rsidR="00AD69F8" w:rsidRPr="006271D7" w:rsidRDefault="00AD69F8" w:rsidP="00AD69F8">
      <w:pPr>
        <w:pStyle w:val="Titulek"/>
        <w:keepNext/>
        <w:spacing w:before="120" w:after="120"/>
        <w:jc w:val="both"/>
        <w:rPr>
          <w:rFonts w:ascii="Century Gothic" w:hAnsi="Century Gothic"/>
        </w:rPr>
      </w:pPr>
      <w:r w:rsidRPr="006271D7">
        <w:rPr>
          <w:rFonts w:ascii="Century Gothic" w:hAnsi="Century Gothic"/>
        </w:rPr>
        <w:t xml:space="preserve">Obrázek </w:t>
      </w:r>
      <w:r w:rsidR="001D33EC" w:rsidRPr="006271D7">
        <w:rPr>
          <w:rFonts w:ascii="Century Gothic" w:hAnsi="Century Gothic"/>
        </w:rPr>
        <w:t>7</w:t>
      </w:r>
      <w:r w:rsidRPr="006271D7">
        <w:rPr>
          <w:rFonts w:ascii="Century Gothic" w:hAnsi="Century Gothic"/>
        </w:rPr>
        <w:t xml:space="preserve"> - Zaškrtnutí volby „Osoba zastupující žadatele“</w:t>
      </w:r>
    </w:p>
    <w:p w14:paraId="55427498" w14:textId="370C9592" w:rsidR="00B972EA" w:rsidRPr="006271D7" w:rsidRDefault="001D33EC" w:rsidP="00FC2739">
      <w:pPr>
        <w:jc w:val="both"/>
        <w:rPr>
          <w:rFonts w:ascii="Century Gothic" w:hAnsi="Century Gothic"/>
          <w:lang w:eastAsia="cs-CZ"/>
        </w:rPr>
      </w:pPr>
      <w:r w:rsidRPr="006271D7">
        <w:rPr>
          <w:rFonts w:ascii="Century Gothic" w:hAnsi="Century Gothic"/>
          <w:noProof/>
          <w:lang w:eastAsia="cs-CZ"/>
        </w:rPr>
        <w:drawing>
          <wp:inline distT="0" distB="0" distL="0" distR="0" wp14:anchorId="78D2DE46" wp14:editId="503917FA">
            <wp:extent cx="6120130" cy="3296285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0A32C" w14:textId="77777777" w:rsidR="00507DF8" w:rsidRDefault="00507DF8" w:rsidP="009C0F76">
      <w:pPr>
        <w:pStyle w:val="Nadpis2"/>
        <w:rPr>
          <w:rFonts w:ascii="Century Gothic" w:hAnsi="Century Gothic"/>
        </w:rPr>
      </w:pPr>
    </w:p>
    <w:p w14:paraId="7D217683" w14:textId="1DF70886" w:rsidR="00650CF0" w:rsidRPr="006271D7" w:rsidRDefault="00650CF0" w:rsidP="009C0F76">
      <w:pPr>
        <w:pStyle w:val="Nadpis2"/>
        <w:rPr>
          <w:rFonts w:ascii="Century Gothic" w:hAnsi="Century Gothic"/>
        </w:rPr>
      </w:pPr>
      <w:r w:rsidRPr="006271D7">
        <w:rPr>
          <w:rFonts w:ascii="Century Gothic" w:hAnsi="Century Gothic"/>
        </w:rPr>
        <w:t>Členové domácnosti</w:t>
      </w:r>
    </w:p>
    <w:p w14:paraId="062C1EC5" w14:textId="48878800" w:rsidR="001D33EC" w:rsidRDefault="001D33EC" w:rsidP="009F6814">
      <w:pPr>
        <w:pStyle w:val="Nadpis2"/>
        <w:spacing w:before="0" w:after="0"/>
        <w:jc w:val="both"/>
        <w:rPr>
          <w:rFonts w:ascii="Century Gothic" w:eastAsia="Calibri" w:hAnsi="Century Gothic"/>
          <w:color w:val="auto"/>
          <w:sz w:val="22"/>
          <w:szCs w:val="22"/>
        </w:rPr>
      </w:pPr>
      <w:r w:rsidRPr="006271D7">
        <w:rPr>
          <w:rFonts w:ascii="Century Gothic" w:eastAsia="Calibri" w:hAnsi="Century Gothic"/>
          <w:color w:val="auto"/>
          <w:sz w:val="22"/>
          <w:szCs w:val="22"/>
        </w:rPr>
        <w:t xml:space="preserve">Do údajů o členech domácnosti se vyplňují všechny osoby žijící ve společné domácnosti. Data o žadateli </w:t>
      </w:r>
      <w:r w:rsidR="00FC5A4B" w:rsidRPr="006271D7">
        <w:rPr>
          <w:rFonts w:ascii="Century Gothic" w:eastAsia="Calibri" w:hAnsi="Century Gothic"/>
          <w:color w:val="auto"/>
          <w:sz w:val="22"/>
          <w:szCs w:val="22"/>
        </w:rPr>
        <w:t xml:space="preserve">(jméno, datum narození a adresa trvalého pobytu) se přenesou. Je potřeba zvolit údaj o osobě žadatele </w:t>
      </w:r>
      <w:r w:rsidR="00D62E27" w:rsidRPr="006271D7">
        <w:rPr>
          <w:rFonts w:ascii="Century Gothic" w:eastAsia="Calibri" w:hAnsi="Century Gothic"/>
          <w:color w:val="auto"/>
          <w:sz w:val="22"/>
          <w:szCs w:val="22"/>
        </w:rPr>
        <w:t xml:space="preserve">(status) </w:t>
      </w:r>
      <w:r w:rsidR="00FC5A4B" w:rsidRPr="006271D7">
        <w:rPr>
          <w:rFonts w:ascii="Century Gothic" w:eastAsia="Calibri" w:hAnsi="Century Gothic"/>
          <w:color w:val="auto"/>
          <w:sz w:val="22"/>
          <w:szCs w:val="22"/>
        </w:rPr>
        <w:t>zaškrtnutím možnosti „ANO/NE“ zda je osobou pobírají důchod (starobní nebo invalidní 3. stupně) nebo příspěvek na bydlení</w:t>
      </w:r>
      <w:r w:rsidR="00D62E27" w:rsidRPr="006271D7">
        <w:rPr>
          <w:rFonts w:ascii="Century Gothic" w:eastAsia="Calibri" w:hAnsi="Century Gothic"/>
          <w:color w:val="auto"/>
          <w:sz w:val="22"/>
          <w:szCs w:val="22"/>
        </w:rPr>
        <w:t xml:space="preserve"> (je možné zvolit obě možnosti)</w:t>
      </w:r>
      <w:r w:rsidR="00FC5A4B" w:rsidRPr="006271D7">
        <w:rPr>
          <w:rFonts w:ascii="Century Gothic" w:eastAsia="Calibri" w:hAnsi="Century Gothic"/>
          <w:color w:val="auto"/>
          <w:sz w:val="22"/>
          <w:szCs w:val="22"/>
        </w:rPr>
        <w:t>. U osoby pobírající příspěvek na bydlení zvolí „ANO“ v případě, že</w:t>
      </w:r>
      <w:r w:rsidR="00D62E27" w:rsidRPr="006271D7">
        <w:rPr>
          <w:rFonts w:ascii="Century Gothic" w:eastAsia="Calibri" w:hAnsi="Century Gothic"/>
          <w:color w:val="auto"/>
          <w:sz w:val="22"/>
          <w:szCs w:val="22"/>
        </w:rPr>
        <w:t xml:space="preserve"> v období od 1. 1. 2020 do doby podání žádosti o podporu pobíral</w:t>
      </w:r>
      <w:r w:rsidR="00F85B20" w:rsidRPr="006271D7">
        <w:rPr>
          <w:rFonts w:ascii="Century Gothic" w:eastAsia="Calibri" w:hAnsi="Century Gothic"/>
          <w:color w:val="auto"/>
          <w:sz w:val="22"/>
          <w:szCs w:val="22"/>
        </w:rPr>
        <w:t>a</w:t>
      </w:r>
      <w:r w:rsidR="00D62E27" w:rsidRPr="006271D7">
        <w:rPr>
          <w:rFonts w:ascii="Century Gothic" w:eastAsia="Calibri" w:hAnsi="Century Gothic"/>
          <w:color w:val="auto"/>
          <w:sz w:val="22"/>
          <w:szCs w:val="22"/>
        </w:rPr>
        <w:t xml:space="preserve"> příspěvek na bydlení (není nutné, aby příspěvek pobíral</w:t>
      </w:r>
      <w:r w:rsidR="00F85B20" w:rsidRPr="006271D7">
        <w:rPr>
          <w:rFonts w:ascii="Century Gothic" w:eastAsia="Calibri" w:hAnsi="Century Gothic"/>
          <w:color w:val="auto"/>
          <w:sz w:val="22"/>
          <w:szCs w:val="22"/>
        </w:rPr>
        <w:t>a</w:t>
      </w:r>
      <w:r w:rsidR="00D62E27" w:rsidRPr="006271D7">
        <w:rPr>
          <w:rFonts w:ascii="Century Gothic" w:eastAsia="Calibri" w:hAnsi="Century Gothic"/>
          <w:color w:val="auto"/>
          <w:sz w:val="22"/>
          <w:szCs w:val="22"/>
        </w:rPr>
        <w:t xml:space="preserve"> po celou dobu).</w:t>
      </w:r>
    </w:p>
    <w:p w14:paraId="5526D184" w14:textId="77777777" w:rsidR="00507DF8" w:rsidRPr="00507DF8" w:rsidRDefault="00507DF8" w:rsidP="00507DF8">
      <w:pPr>
        <w:rPr>
          <w:lang w:eastAsia="cs-CZ"/>
        </w:rPr>
      </w:pPr>
    </w:p>
    <w:p w14:paraId="2DBE1997" w14:textId="77777777" w:rsidR="00F85B20" w:rsidRPr="006271D7" w:rsidRDefault="00F85B20" w:rsidP="00F85B20">
      <w:pPr>
        <w:pStyle w:val="Nadpis2"/>
        <w:rPr>
          <w:rFonts w:ascii="Century Gothic" w:eastAsia="Calibri" w:hAnsi="Century Gothic"/>
          <w:i/>
          <w:iCs/>
          <w:color w:val="00436A" w:themeColor="text2"/>
          <w:sz w:val="18"/>
          <w:szCs w:val="18"/>
          <w:lang w:eastAsia="en-US"/>
        </w:rPr>
      </w:pPr>
      <w:r w:rsidRPr="006271D7">
        <w:rPr>
          <w:rFonts w:ascii="Century Gothic" w:eastAsia="Calibri" w:hAnsi="Century Gothic"/>
          <w:i/>
          <w:iCs/>
          <w:color w:val="00436A" w:themeColor="text2"/>
          <w:sz w:val="18"/>
          <w:szCs w:val="18"/>
          <w:lang w:eastAsia="en-US"/>
        </w:rPr>
        <w:lastRenderedPageBreak/>
        <w:t>Obrázek 8 – pole pro vyplnění členů domácnosti</w:t>
      </w:r>
    </w:p>
    <w:p w14:paraId="2DE80FFC" w14:textId="0F6C8B56" w:rsidR="00D62E27" w:rsidRPr="006271D7" w:rsidRDefault="00D62E27" w:rsidP="00D62E27">
      <w:pPr>
        <w:rPr>
          <w:rFonts w:ascii="Century Gothic" w:hAnsi="Century Gothic"/>
          <w:lang w:eastAsia="cs-CZ"/>
        </w:rPr>
      </w:pPr>
      <w:r w:rsidRPr="006271D7">
        <w:rPr>
          <w:rFonts w:ascii="Century Gothic" w:hAnsi="Century Gothic"/>
          <w:noProof/>
          <w:lang w:eastAsia="cs-CZ"/>
        </w:rPr>
        <w:drawing>
          <wp:inline distT="0" distB="0" distL="0" distR="0" wp14:anchorId="522A26CD" wp14:editId="5DACE20C">
            <wp:extent cx="6120130" cy="2493010"/>
            <wp:effectExtent l="0" t="0" r="0" b="254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9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0B03E" w14:textId="77777777" w:rsidR="00507DF8" w:rsidRDefault="00507DF8" w:rsidP="009F6814">
      <w:pPr>
        <w:spacing w:after="0"/>
        <w:jc w:val="both"/>
        <w:rPr>
          <w:rFonts w:ascii="Century Gothic" w:hAnsi="Century Gothic"/>
          <w:lang w:eastAsia="cs-CZ"/>
        </w:rPr>
      </w:pPr>
    </w:p>
    <w:p w14:paraId="17FD0106" w14:textId="3BCC51E0" w:rsidR="00EE4E69" w:rsidRPr="006271D7" w:rsidRDefault="00D62E27" w:rsidP="009F6814">
      <w:pPr>
        <w:spacing w:after="0"/>
        <w:jc w:val="both"/>
        <w:rPr>
          <w:rFonts w:ascii="Century Gothic" w:hAnsi="Century Gothic"/>
          <w:lang w:eastAsia="cs-CZ"/>
        </w:rPr>
      </w:pPr>
      <w:r w:rsidRPr="006271D7">
        <w:rPr>
          <w:rFonts w:ascii="Century Gothic" w:hAnsi="Century Gothic"/>
          <w:lang w:eastAsia="cs-CZ"/>
        </w:rPr>
        <w:t xml:space="preserve">Pokud je </w:t>
      </w:r>
      <w:r w:rsidR="003A1238" w:rsidRPr="006271D7">
        <w:rPr>
          <w:rFonts w:ascii="Century Gothic" w:hAnsi="Century Gothic"/>
          <w:lang w:eastAsia="cs-CZ"/>
        </w:rPr>
        <w:t xml:space="preserve">v domácnosti </w:t>
      </w:r>
      <w:r w:rsidRPr="006271D7">
        <w:rPr>
          <w:rFonts w:ascii="Century Gothic" w:hAnsi="Century Gothic"/>
          <w:lang w:eastAsia="cs-CZ"/>
        </w:rPr>
        <w:t>více členů, stiskn</w:t>
      </w:r>
      <w:r w:rsidR="003A1238" w:rsidRPr="006271D7">
        <w:rPr>
          <w:rFonts w:ascii="Century Gothic" w:hAnsi="Century Gothic"/>
          <w:lang w:eastAsia="cs-CZ"/>
        </w:rPr>
        <w:t>ě</w:t>
      </w:r>
      <w:r w:rsidRPr="006271D7">
        <w:rPr>
          <w:rFonts w:ascii="Century Gothic" w:hAnsi="Century Gothic"/>
          <w:lang w:eastAsia="cs-CZ"/>
        </w:rPr>
        <w:t xml:space="preserve">te </w:t>
      </w:r>
      <w:r w:rsidR="003A1238" w:rsidRPr="006271D7">
        <w:rPr>
          <w:rFonts w:ascii="Century Gothic" w:hAnsi="Century Gothic"/>
          <w:lang w:eastAsia="cs-CZ"/>
        </w:rPr>
        <w:t xml:space="preserve">pro přidání člena </w:t>
      </w:r>
      <w:r w:rsidRPr="006271D7">
        <w:rPr>
          <w:rFonts w:ascii="Century Gothic" w:hAnsi="Century Gothic"/>
          <w:lang w:eastAsia="cs-CZ"/>
        </w:rPr>
        <w:t xml:space="preserve">tlačítko </w:t>
      </w:r>
      <w:r w:rsidRPr="006271D7">
        <w:rPr>
          <w:rFonts w:ascii="Century Gothic" w:hAnsi="Century Gothic"/>
          <w:b/>
          <w:lang w:eastAsia="cs-CZ"/>
        </w:rPr>
        <w:t>„Přidat žadatele“</w:t>
      </w:r>
      <w:r w:rsidR="003A1238" w:rsidRPr="006271D7">
        <w:rPr>
          <w:rFonts w:ascii="Century Gothic" w:hAnsi="Century Gothic"/>
          <w:lang w:eastAsia="cs-CZ"/>
        </w:rPr>
        <w:t xml:space="preserve"> a vyplňte údaje o členu domácnosti</w:t>
      </w:r>
      <w:r w:rsidRPr="006271D7">
        <w:rPr>
          <w:rFonts w:ascii="Century Gothic" w:hAnsi="Century Gothic"/>
          <w:lang w:eastAsia="cs-CZ"/>
        </w:rPr>
        <w:t xml:space="preserve"> </w:t>
      </w:r>
      <w:r w:rsidR="003A1238" w:rsidRPr="006271D7">
        <w:rPr>
          <w:rFonts w:ascii="Century Gothic" w:hAnsi="Century Gothic"/>
          <w:lang w:eastAsia="cs-CZ"/>
        </w:rPr>
        <w:t xml:space="preserve">– jméno, datum narození a trvalý pobyt. Status se vyplňte </w:t>
      </w:r>
      <w:r w:rsidRPr="006271D7">
        <w:rPr>
          <w:rFonts w:ascii="Century Gothic" w:hAnsi="Century Gothic"/>
          <w:lang w:eastAsia="cs-CZ"/>
        </w:rPr>
        <w:t>stejným způsobem</w:t>
      </w:r>
      <w:r w:rsidR="003A1238" w:rsidRPr="006271D7">
        <w:rPr>
          <w:rFonts w:ascii="Century Gothic" w:hAnsi="Century Gothic"/>
          <w:lang w:eastAsia="cs-CZ"/>
        </w:rPr>
        <w:t xml:space="preserve"> jako u žadatele</w:t>
      </w:r>
      <w:r w:rsidRPr="006271D7">
        <w:rPr>
          <w:rFonts w:ascii="Century Gothic" w:hAnsi="Century Gothic"/>
          <w:lang w:eastAsia="cs-CZ"/>
        </w:rPr>
        <w:t>.</w:t>
      </w:r>
      <w:r w:rsidR="00B826E2" w:rsidRPr="006271D7">
        <w:rPr>
          <w:rFonts w:ascii="Century Gothic" w:hAnsi="Century Gothic"/>
          <w:lang w:eastAsia="cs-CZ"/>
        </w:rPr>
        <w:t xml:space="preserve"> </w:t>
      </w:r>
      <w:r w:rsidR="00EE4E69" w:rsidRPr="006271D7">
        <w:rPr>
          <w:rFonts w:ascii="Century Gothic" w:hAnsi="Century Gothic"/>
          <w:b/>
          <w:lang w:eastAsia="cs-CZ"/>
        </w:rPr>
        <w:t>„Počet členů domácnosti</w:t>
      </w:r>
      <w:r w:rsidR="00EE4E69" w:rsidRPr="006271D7">
        <w:rPr>
          <w:rFonts w:ascii="Century Gothic" w:hAnsi="Century Gothic"/>
          <w:lang w:eastAsia="cs-CZ"/>
        </w:rPr>
        <w:t xml:space="preserve"> se vyplňuje automaticky</w:t>
      </w:r>
    </w:p>
    <w:p w14:paraId="16371257" w14:textId="3D7A73C0" w:rsidR="003A1238" w:rsidRPr="006271D7" w:rsidRDefault="003A1238" w:rsidP="003A1238">
      <w:pPr>
        <w:pStyle w:val="Nadpis2"/>
        <w:rPr>
          <w:rFonts w:ascii="Century Gothic" w:eastAsia="Calibri" w:hAnsi="Century Gothic"/>
          <w:i/>
          <w:iCs/>
          <w:color w:val="00436A" w:themeColor="text2"/>
          <w:sz w:val="18"/>
          <w:szCs w:val="18"/>
          <w:lang w:eastAsia="en-US"/>
        </w:rPr>
      </w:pPr>
      <w:r w:rsidRPr="006271D7">
        <w:rPr>
          <w:rFonts w:ascii="Century Gothic" w:eastAsia="Calibri" w:hAnsi="Century Gothic"/>
          <w:i/>
          <w:iCs/>
          <w:color w:val="00436A" w:themeColor="text2"/>
          <w:sz w:val="18"/>
          <w:szCs w:val="18"/>
          <w:lang w:eastAsia="en-US"/>
        </w:rPr>
        <w:t>Obrázek 9 – přidání členů domácnosti</w:t>
      </w:r>
    </w:p>
    <w:p w14:paraId="49529775" w14:textId="21E4F253" w:rsidR="00650CF0" w:rsidRPr="006271D7" w:rsidRDefault="003A1238" w:rsidP="009C0F76">
      <w:pPr>
        <w:pStyle w:val="Nadpis2"/>
        <w:rPr>
          <w:rFonts w:ascii="Century Gothic" w:hAnsi="Century Gothic"/>
        </w:rPr>
      </w:pPr>
      <w:r w:rsidRPr="006271D7">
        <w:rPr>
          <w:rFonts w:ascii="Century Gothic" w:hAnsi="Century Gothic"/>
          <w:noProof/>
        </w:rPr>
        <w:drawing>
          <wp:inline distT="0" distB="0" distL="0" distR="0" wp14:anchorId="67310F33" wp14:editId="43ADE0F7">
            <wp:extent cx="6120130" cy="2165985"/>
            <wp:effectExtent l="0" t="0" r="0" b="5715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6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60B85" w14:textId="77777777" w:rsidR="00507DF8" w:rsidRDefault="00507DF8" w:rsidP="009C0F76">
      <w:pPr>
        <w:pStyle w:val="Nadpis2"/>
        <w:rPr>
          <w:rFonts w:ascii="Century Gothic" w:hAnsi="Century Gothic"/>
        </w:rPr>
      </w:pPr>
    </w:p>
    <w:p w14:paraId="21DF945E" w14:textId="07CC7289" w:rsidR="00E53FC6" w:rsidRPr="006271D7" w:rsidRDefault="002B31E5" w:rsidP="009C0F76">
      <w:pPr>
        <w:pStyle w:val="Nadpis2"/>
        <w:rPr>
          <w:rFonts w:ascii="Century Gothic" w:hAnsi="Century Gothic"/>
        </w:rPr>
      </w:pPr>
      <w:r w:rsidRPr="006271D7">
        <w:rPr>
          <w:rFonts w:ascii="Century Gothic" w:hAnsi="Century Gothic"/>
        </w:rPr>
        <w:t xml:space="preserve">Oblast </w:t>
      </w:r>
      <w:r w:rsidR="00E53FC6" w:rsidRPr="006271D7">
        <w:rPr>
          <w:rFonts w:ascii="Century Gothic" w:hAnsi="Century Gothic"/>
        </w:rPr>
        <w:t>Místo realizace</w:t>
      </w:r>
    </w:p>
    <w:p w14:paraId="395C481C" w14:textId="1C6AD9D2" w:rsidR="00E53FC6" w:rsidRPr="006271D7" w:rsidRDefault="00E53FC6" w:rsidP="00FC2739">
      <w:pPr>
        <w:jc w:val="both"/>
        <w:rPr>
          <w:rFonts w:ascii="Century Gothic" w:hAnsi="Century Gothic"/>
          <w:lang w:eastAsia="cs-CZ"/>
        </w:rPr>
      </w:pPr>
      <w:r w:rsidRPr="006271D7">
        <w:rPr>
          <w:rFonts w:ascii="Century Gothic" w:hAnsi="Century Gothic"/>
          <w:lang w:eastAsia="cs-CZ"/>
        </w:rPr>
        <w:t xml:space="preserve">Je-li místo realizace shodné s místem trvalého pobytu, </w:t>
      </w:r>
      <w:r w:rsidR="003A1238" w:rsidRPr="006271D7">
        <w:rPr>
          <w:rFonts w:ascii="Century Gothic" w:hAnsi="Century Gothic"/>
          <w:lang w:eastAsia="cs-CZ"/>
        </w:rPr>
        <w:t xml:space="preserve">přenesou se data z vyplněných údajů o trvalém pobytu. </w:t>
      </w:r>
      <w:r w:rsidR="00034811" w:rsidRPr="006271D7">
        <w:rPr>
          <w:rFonts w:ascii="Century Gothic" w:hAnsi="Century Gothic"/>
          <w:lang w:eastAsia="cs-CZ"/>
        </w:rPr>
        <w:t>Má-li žadatel odlišné místo b</w:t>
      </w:r>
      <w:r w:rsidR="003A1238" w:rsidRPr="006271D7">
        <w:rPr>
          <w:rFonts w:ascii="Century Gothic" w:hAnsi="Century Gothic"/>
          <w:lang w:eastAsia="cs-CZ"/>
        </w:rPr>
        <w:t>ydliště</w:t>
      </w:r>
      <w:r w:rsidR="00034811" w:rsidRPr="006271D7">
        <w:rPr>
          <w:rFonts w:ascii="Century Gothic" w:hAnsi="Century Gothic"/>
          <w:lang w:eastAsia="cs-CZ"/>
        </w:rPr>
        <w:t xml:space="preserve"> od místa trvalého pobytu</w:t>
      </w:r>
      <w:r w:rsidR="003A1238" w:rsidRPr="006271D7">
        <w:rPr>
          <w:rFonts w:ascii="Century Gothic" w:hAnsi="Century Gothic"/>
          <w:lang w:eastAsia="cs-CZ"/>
        </w:rPr>
        <w:t xml:space="preserve">, přenesou se data z vyplněných údajů o bydlišti žadatele. </w:t>
      </w:r>
      <w:r w:rsidRPr="006271D7">
        <w:rPr>
          <w:rFonts w:ascii="Century Gothic" w:hAnsi="Century Gothic"/>
          <w:lang w:eastAsia="cs-CZ"/>
        </w:rPr>
        <w:t xml:space="preserve"> </w:t>
      </w:r>
      <w:r w:rsidR="00034811" w:rsidRPr="006271D7">
        <w:rPr>
          <w:rFonts w:ascii="Century Gothic" w:hAnsi="Century Gothic"/>
          <w:lang w:eastAsia="cs-CZ"/>
        </w:rPr>
        <w:t>B</w:t>
      </w:r>
      <w:r w:rsidRPr="006271D7">
        <w:rPr>
          <w:rFonts w:ascii="Century Gothic" w:hAnsi="Century Gothic"/>
          <w:lang w:eastAsia="cs-CZ"/>
        </w:rPr>
        <w:t xml:space="preserve">íle podbarvená pole </w:t>
      </w:r>
      <w:r w:rsidR="00034811" w:rsidRPr="006271D7">
        <w:rPr>
          <w:rFonts w:ascii="Century Gothic" w:hAnsi="Century Gothic"/>
          <w:lang w:eastAsia="cs-CZ"/>
        </w:rPr>
        <w:t xml:space="preserve">se </w:t>
      </w:r>
      <w:r w:rsidRPr="006271D7">
        <w:rPr>
          <w:rFonts w:ascii="Century Gothic" w:hAnsi="Century Gothic"/>
          <w:lang w:eastAsia="cs-CZ"/>
        </w:rPr>
        <w:t>nedají upravovat</w:t>
      </w:r>
      <w:r w:rsidR="00034811" w:rsidRPr="006271D7">
        <w:rPr>
          <w:rFonts w:ascii="Century Gothic" w:hAnsi="Century Gothic"/>
          <w:lang w:eastAsia="cs-CZ"/>
        </w:rPr>
        <w:t xml:space="preserve"> (vyplňují se automaticky</w:t>
      </w:r>
      <w:r w:rsidRPr="006271D7">
        <w:rPr>
          <w:rFonts w:ascii="Century Gothic" w:hAnsi="Century Gothic"/>
          <w:lang w:eastAsia="cs-CZ"/>
        </w:rPr>
        <w:t>). Ostatní žlutě</w:t>
      </w:r>
      <w:r w:rsidR="002B31E5" w:rsidRPr="006271D7">
        <w:rPr>
          <w:rFonts w:ascii="Century Gothic" w:hAnsi="Century Gothic"/>
          <w:lang w:eastAsia="cs-CZ"/>
        </w:rPr>
        <w:t xml:space="preserve">/červeně </w:t>
      </w:r>
      <w:r w:rsidRPr="006271D7">
        <w:rPr>
          <w:rFonts w:ascii="Century Gothic" w:hAnsi="Century Gothic"/>
          <w:lang w:eastAsia="cs-CZ"/>
        </w:rPr>
        <w:t>podbarvená pole je nutné vyplnit</w:t>
      </w:r>
      <w:r w:rsidR="000C1E40" w:rsidRPr="006271D7">
        <w:rPr>
          <w:rFonts w:ascii="Century Gothic" w:hAnsi="Century Gothic"/>
          <w:lang w:eastAsia="cs-CZ"/>
        </w:rPr>
        <w:t xml:space="preserve"> (obr. </w:t>
      </w:r>
      <w:r w:rsidR="003A1238" w:rsidRPr="006271D7">
        <w:rPr>
          <w:rFonts w:ascii="Century Gothic" w:hAnsi="Century Gothic"/>
          <w:lang w:eastAsia="cs-CZ"/>
        </w:rPr>
        <w:t>10</w:t>
      </w:r>
      <w:r w:rsidR="000C1E40" w:rsidRPr="006271D7">
        <w:rPr>
          <w:rFonts w:ascii="Century Gothic" w:hAnsi="Century Gothic"/>
          <w:lang w:eastAsia="cs-CZ"/>
        </w:rPr>
        <w:t>)</w:t>
      </w:r>
      <w:r w:rsidRPr="006271D7">
        <w:rPr>
          <w:rFonts w:ascii="Century Gothic" w:hAnsi="Century Gothic"/>
          <w:lang w:eastAsia="cs-CZ"/>
        </w:rPr>
        <w:t xml:space="preserve">. </w:t>
      </w:r>
    </w:p>
    <w:p w14:paraId="09970497" w14:textId="61F9F479" w:rsidR="00034811" w:rsidRPr="006271D7" w:rsidRDefault="00034811" w:rsidP="00034811">
      <w:pPr>
        <w:pStyle w:val="Titulek"/>
        <w:keepNext/>
        <w:spacing w:after="120"/>
        <w:rPr>
          <w:rFonts w:ascii="Century Gothic" w:hAnsi="Century Gothic"/>
        </w:rPr>
      </w:pPr>
      <w:r w:rsidRPr="006271D7">
        <w:rPr>
          <w:rFonts w:ascii="Century Gothic" w:hAnsi="Century Gothic"/>
        </w:rPr>
        <w:lastRenderedPageBreak/>
        <w:t xml:space="preserve">Obrázek </w:t>
      </w:r>
      <w:r w:rsidRPr="006271D7">
        <w:rPr>
          <w:rFonts w:ascii="Century Gothic" w:hAnsi="Century Gothic"/>
          <w:noProof/>
        </w:rPr>
        <w:t>10</w:t>
      </w:r>
      <w:r w:rsidRPr="006271D7">
        <w:rPr>
          <w:rFonts w:ascii="Century Gothic" w:hAnsi="Century Gothic"/>
        </w:rPr>
        <w:t xml:space="preserve"> - Povinná pole - místo realizace </w:t>
      </w:r>
    </w:p>
    <w:p w14:paraId="7B743E25" w14:textId="22E439C5" w:rsidR="00AD69F8" w:rsidRPr="006271D7" w:rsidRDefault="00034811" w:rsidP="00A548A3">
      <w:pPr>
        <w:pStyle w:val="Nadpis1"/>
        <w:numPr>
          <w:ilvl w:val="0"/>
          <w:numId w:val="0"/>
        </w:numPr>
        <w:spacing w:before="0"/>
        <w:rPr>
          <w:rFonts w:ascii="Century Gothic" w:eastAsia="Calibri" w:hAnsi="Century Gothic"/>
          <w:b/>
          <w:color w:val="auto"/>
          <w:sz w:val="22"/>
          <w:szCs w:val="22"/>
        </w:rPr>
      </w:pPr>
      <w:bookmarkStart w:id="5" w:name="_Toc492634893"/>
      <w:bookmarkStart w:id="6" w:name="_Toc491366062"/>
      <w:bookmarkStart w:id="7" w:name="_Toc492634894"/>
      <w:bookmarkEnd w:id="5"/>
      <w:bookmarkEnd w:id="6"/>
      <w:r w:rsidRPr="006271D7">
        <w:rPr>
          <w:rFonts w:ascii="Century Gothic" w:eastAsia="Calibri" w:hAnsi="Century Gothic"/>
          <w:b/>
          <w:noProof/>
          <w:color w:val="auto"/>
          <w:sz w:val="22"/>
          <w:szCs w:val="22"/>
        </w:rPr>
        <w:drawing>
          <wp:inline distT="0" distB="0" distL="0" distR="0" wp14:anchorId="288900C7" wp14:editId="01ECEFE8">
            <wp:extent cx="6038850" cy="4342107"/>
            <wp:effectExtent l="0" t="0" r="0" b="1905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42366" cy="434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4251C" w14:textId="3D47BFCD" w:rsidR="002B31E5" w:rsidRPr="006271D7" w:rsidRDefault="002B31E5" w:rsidP="002B31E5">
      <w:pPr>
        <w:rPr>
          <w:rFonts w:ascii="Century Gothic" w:hAnsi="Century Gothic"/>
          <w:lang w:eastAsia="cs-CZ"/>
        </w:rPr>
      </w:pPr>
    </w:p>
    <w:p w14:paraId="736A5BCF" w14:textId="3F88D055" w:rsidR="0010105D" w:rsidRDefault="0010105D" w:rsidP="002B31E5">
      <w:pPr>
        <w:rPr>
          <w:rFonts w:ascii="Century Gothic" w:hAnsi="Century Gothic"/>
          <w:lang w:eastAsia="cs-CZ"/>
        </w:rPr>
      </w:pPr>
      <w:r w:rsidRPr="006271D7">
        <w:rPr>
          <w:rFonts w:ascii="Century Gothic" w:hAnsi="Century Gothic"/>
          <w:lang w:eastAsia="cs-CZ"/>
        </w:rPr>
        <w:t xml:space="preserve">Pozn.: údaje o stavbě jsou k dispozici v internetovém nahlížení do katastru - </w:t>
      </w:r>
      <w:hyperlink r:id="rId21" w:history="1">
        <w:r w:rsidRPr="006271D7">
          <w:rPr>
            <w:rStyle w:val="Hypertextovodkaz"/>
            <w:rFonts w:ascii="Century Gothic" w:hAnsi="Century Gothic"/>
            <w:lang w:eastAsia="cs-CZ"/>
          </w:rPr>
          <w:t>https://nahlizenidokn.cuzk.cz/</w:t>
        </w:r>
      </w:hyperlink>
      <w:r w:rsidRPr="006271D7">
        <w:rPr>
          <w:rFonts w:ascii="Century Gothic" w:hAnsi="Century Gothic"/>
          <w:lang w:eastAsia="cs-CZ"/>
        </w:rPr>
        <w:t xml:space="preserve"> </w:t>
      </w:r>
    </w:p>
    <w:p w14:paraId="35A178D4" w14:textId="77777777" w:rsidR="00D71F41" w:rsidRPr="006271D7" w:rsidRDefault="00D71F41" w:rsidP="002B31E5">
      <w:pPr>
        <w:rPr>
          <w:rFonts w:ascii="Century Gothic" w:hAnsi="Century Gothic"/>
          <w:lang w:eastAsia="cs-CZ"/>
        </w:rPr>
      </w:pPr>
    </w:p>
    <w:p w14:paraId="50B1C903" w14:textId="4F7964F6" w:rsidR="009C0F76" w:rsidRPr="006271D7" w:rsidRDefault="000C1E40" w:rsidP="009C0F76">
      <w:pPr>
        <w:pStyle w:val="Nadpis2"/>
        <w:rPr>
          <w:rFonts w:ascii="Century Gothic" w:hAnsi="Century Gothic"/>
        </w:rPr>
      </w:pPr>
      <w:r w:rsidRPr="006271D7">
        <w:rPr>
          <w:rFonts w:ascii="Century Gothic" w:hAnsi="Century Gothic"/>
        </w:rPr>
        <w:t>Oblast Předmět žádosti o podporu</w:t>
      </w:r>
    </w:p>
    <w:p w14:paraId="4DFFD63B" w14:textId="38C609ED" w:rsidR="003827D7" w:rsidRPr="006271D7" w:rsidRDefault="003827D7" w:rsidP="003827D7">
      <w:pPr>
        <w:jc w:val="both"/>
        <w:rPr>
          <w:rFonts w:ascii="Century Gothic" w:hAnsi="Century Gothic"/>
          <w:lang w:eastAsia="cs-CZ"/>
        </w:rPr>
      </w:pPr>
      <w:r w:rsidRPr="006271D7">
        <w:rPr>
          <w:rFonts w:ascii="Century Gothic" w:hAnsi="Century Gothic"/>
          <w:lang w:eastAsia="cs-CZ"/>
        </w:rPr>
        <w:t xml:space="preserve">V této oblasti je nutné vyplnit </w:t>
      </w:r>
      <w:r w:rsidRPr="006271D7">
        <w:rPr>
          <w:rFonts w:ascii="Century Gothic" w:hAnsi="Century Gothic"/>
          <w:b/>
          <w:lang w:eastAsia="cs-CZ"/>
        </w:rPr>
        <w:t>typ opatření (výdaje)</w:t>
      </w:r>
      <w:r w:rsidRPr="006271D7">
        <w:rPr>
          <w:rFonts w:ascii="Century Gothic" w:hAnsi="Century Gothic"/>
          <w:lang w:eastAsia="cs-CZ"/>
        </w:rPr>
        <w:t xml:space="preserve"> = typ nového zdroje tepla</w:t>
      </w:r>
      <w:r w:rsidR="00034811" w:rsidRPr="006271D7">
        <w:rPr>
          <w:rFonts w:ascii="Century Gothic" w:hAnsi="Century Gothic"/>
          <w:lang w:eastAsia="cs-CZ"/>
        </w:rPr>
        <w:t xml:space="preserve">, na který žadatel žádá o podporu. </w:t>
      </w:r>
      <w:r w:rsidR="00902BED">
        <w:rPr>
          <w:rFonts w:ascii="Century Gothic" w:hAnsi="Century Gothic"/>
          <w:lang w:eastAsia="cs-CZ"/>
        </w:rPr>
        <w:t>Dále p</w:t>
      </w:r>
      <w:r w:rsidRPr="006271D7">
        <w:rPr>
          <w:rFonts w:ascii="Century Gothic" w:hAnsi="Century Gothic"/>
          <w:lang w:eastAsia="cs-CZ"/>
        </w:rPr>
        <w:t xml:space="preserve">ředpokládané náklady </w:t>
      </w:r>
      <w:r w:rsidR="005071E8" w:rsidRPr="006271D7">
        <w:rPr>
          <w:rFonts w:ascii="Century Gothic" w:hAnsi="Century Gothic"/>
          <w:lang w:eastAsia="cs-CZ"/>
        </w:rPr>
        <w:t xml:space="preserve">spojené </w:t>
      </w:r>
      <w:r w:rsidRPr="006271D7">
        <w:rPr>
          <w:rFonts w:ascii="Century Gothic" w:hAnsi="Century Gothic"/>
          <w:lang w:eastAsia="cs-CZ"/>
        </w:rPr>
        <w:t xml:space="preserve">s výměnou </w:t>
      </w:r>
      <w:r w:rsidR="005071E8" w:rsidRPr="006271D7">
        <w:rPr>
          <w:rFonts w:ascii="Century Gothic" w:hAnsi="Century Gothic"/>
          <w:lang w:eastAsia="cs-CZ"/>
        </w:rPr>
        <w:t xml:space="preserve">tepelného zdroje v členění Cena za nový zdroj, Otopná soustava (vč. spalinové cesty) a Akumulační nádoba. </w:t>
      </w:r>
      <w:r w:rsidR="00A14763" w:rsidRPr="006271D7">
        <w:rPr>
          <w:rFonts w:ascii="Century Gothic" w:hAnsi="Century Gothic"/>
          <w:lang w:eastAsia="cs-CZ"/>
        </w:rPr>
        <w:t xml:space="preserve">V případě, že </w:t>
      </w:r>
      <w:r w:rsidR="00902BED">
        <w:rPr>
          <w:rFonts w:ascii="Century Gothic" w:hAnsi="Century Gothic"/>
          <w:lang w:eastAsia="cs-CZ"/>
        </w:rPr>
        <w:t xml:space="preserve">jako </w:t>
      </w:r>
      <w:r w:rsidR="00A14763" w:rsidRPr="006271D7">
        <w:rPr>
          <w:rFonts w:ascii="Century Gothic" w:hAnsi="Century Gothic"/>
          <w:lang w:eastAsia="cs-CZ"/>
        </w:rPr>
        <w:t xml:space="preserve">nový zdroj bude zvolen „Kotel na tuhá paliva – výhradně biomasa – ruční“, je </w:t>
      </w:r>
      <w:r w:rsidR="00F85B20" w:rsidRPr="006271D7">
        <w:rPr>
          <w:rFonts w:ascii="Century Gothic" w:hAnsi="Century Gothic"/>
          <w:lang w:eastAsia="cs-CZ"/>
        </w:rPr>
        <w:t>potřeba</w:t>
      </w:r>
      <w:r w:rsidR="00A14763" w:rsidRPr="006271D7">
        <w:rPr>
          <w:rFonts w:ascii="Century Gothic" w:hAnsi="Century Gothic"/>
          <w:lang w:eastAsia="cs-CZ"/>
        </w:rPr>
        <w:t xml:space="preserve"> vyplnit hodnotu „Akumulační nádoba“ (pokud je povinná od výrobce</w:t>
      </w:r>
      <w:r w:rsidR="00F85B20" w:rsidRPr="006271D7">
        <w:rPr>
          <w:rFonts w:ascii="Century Gothic" w:hAnsi="Century Gothic"/>
          <w:lang w:eastAsia="cs-CZ"/>
        </w:rPr>
        <w:t>)</w:t>
      </w:r>
      <w:r w:rsidR="00A14763" w:rsidRPr="006271D7">
        <w:rPr>
          <w:rFonts w:ascii="Century Gothic" w:hAnsi="Century Gothic"/>
          <w:lang w:eastAsia="cs-CZ"/>
        </w:rPr>
        <w:t xml:space="preserve">. </w:t>
      </w:r>
      <w:r w:rsidR="005071E8" w:rsidRPr="006271D7">
        <w:rPr>
          <w:rFonts w:ascii="Century Gothic" w:hAnsi="Century Gothic"/>
          <w:lang w:eastAsia="cs-CZ"/>
        </w:rPr>
        <w:t>Celková cena projektu se vyplní automaticky.</w:t>
      </w:r>
      <w:r w:rsidRPr="006271D7">
        <w:rPr>
          <w:rFonts w:ascii="Century Gothic" w:hAnsi="Century Gothic"/>
          <w:lang w:eastAsia="cs-CZ"/>
        </w:rPr>
        <w:t xml:space="preserve"> </w:t>
      </w:r>
      <w:r w:rsidRPr="006271D7">
        <w:rPr>
          <w:rFonts w:ascii="Century Gothic" w:hAnsi="Century Gothic"/>
          <w:b/>
          <w:lang w:eastAsia="cs-CZ"/>
        </w:rPr>
        <w:t>SVT kód</w:t>
      </w:r>
      <w:r w:rsidRPr="006271D7">
        <w:rPr>
          <w:rFonts w:ascii="Century Gothic" w:hAnsi="Century Gothic"/>
          <w:lang w:eastAsia="cs-CZ"/>
        </w:rPr>
        <w:t xml:space="preserve"> nového zdroje tepla</w:t>
      </w:r>
      <w:r w:rsidR="005071E8" w:rsidRPr="006271D7">
        <w:rPr>
          <w:rFonts w:ascii="Century Gothic" w:hAnsi="Century Gothic"/>
          <w:lang w:eastAsia="cs-CZ"/>
        </w:rPr>
        <w:t xml:space="preserve"> dle seznamu podporovaných zařízení uvedeném na </w:t>
      </w:r>
      <w:hyperlink r:id="rId22" w:history="1">
        <w:r w:rsidR="005071E8" w:rsidRPr="006271D7">
          <w:rPr>
            <w:rStyle w:val="Hypertextovodkaz"/>
            <w:rFonts w:ascii="Century Gothic" w:hAnsi="Century Gothic"/>
          </w:rPr>
          <w:t>SVT - Seznam výrobků a technologií (sfzp.cz)</w:t>
        </w:r>
      </w:hyperlink>
      <w:r w:rsidRPr="006271D7">
        <w:rPr>
          <w:rFonts w:ascii="Century Gothic" w:hAnsi="Century Gothic"/>
          <w:lang w:eastAsia="cs-CZ"/>
        </w:rPr>
        <w:t>.</w:t>
      </w:r>
      <w:r w:rsidR="00210DD3" w:rsidRPr="006271D7">
        <w:rPr>
          <w:rFonts w:ascii="Century Gothic" w:hAnsi="Century Gothic"/>
          <w:lang w:eastAsia="cs-CZ"/>
        </w:rPr>
        <w:t xml:space="preserve"> </w:t>
      </w:r>
      <w:r w:rsidR="00210DD3" w:rsidRPr="006271D7">
        <w:rPr>
          <w:rFonts w:ascii="Century Gothic" w:hAnsi="Century Gothic"/>
          <w:b/>
          <w:lang w:eastAsia="cs-CZ"/>
        </w:rPr>
        <w:t>Míra dotace</w:t>
      </w:r>
      <w:r w:rsidR="00210DD3" w:rsidRPr="006271D7">
        <w:rPr>
          <w:rFonts w:ascii="Century Gothic" w:hAnsi="Century Gothic"/>
          <w:lang w:eastAsia="cs-CZ"/>
        </w:rPr>
        <w:t xml:space="preserve"> </w:t>
      </w:r>
      <w:r w:rsidRPr="006271D7">
        <w:rPr>
          <w:rFonts w:ascii="Century Gothic" w:hAnsi="Century Gothic"/>
          <w:lang w:eastAsia="cs-CZ"/>
        </w:rPr>
        <w:t xml:space="preserve">a </w:t>
      </w:r>
      <w:r w:rsidRPr="006271D7">
        <w:rPr>
          <w:rFonts w:ascii="Century Gothic" w:hAnsi="Century Gothic"/>
          <w:b/>
          <w:lang w:eastAsia="cs-CZ"/>
        </w:rPr>
        <w:t>celková požadovaná výše dotace</w:t>
      </w:r>
      <w:r w:rsidRPr="006271D7">
        <w:rPr>
          <w:rFonts w:ascii="Century Gothic" w:hAnsi="Century Gothic"/>
          <w:lang w:eastAsia="cs-CZ"/>
        </w:rPr>
        <w:t xml:space="preserve"> se dopočítají automaticky.</w:t>
      </w:r>
      <w:r w:rsidR="004D052D" w:rsidRPr="006271D7">
        <w:rPr>
          <w:rFonts w:ascii="Century Gothic" w:hAnsi="Century Gothic"/>
          <w:lang w:eastAsia="cs-CZ"/>
        </w:rPr>
        <w:t xml:space="preserve"> </w:t>
      </w:r>
      <w:r w:rsidR="003A5942" w:rsidRPr="006271D7">
        <w:rPr>
          <w:rFonts w:ascii="Century Gothic" w:hAnsi="Century Gothic"/>
          <w:lang w:eastAsia="cs-CZ"/>
        </w:rPr>
        <w:t>Zvolte, zda budete požadovat vyplacení zálohy na dotaci před realizací výměny zdroje tepla zaškrtnutím „ANO/NE“.</w:t>
      </w:r>
    </w:p>
    <w:p w14:paraId="4E4BEF78" w14:textId="77777777" w:rsidR="0027097B" w:rsidRPr="006271D7" w:rsidRDefault="0027097B" w:rsidP="003827D7">
      <w:pPr>
        <w:jc w:val="both"/>
        <w:rPr>
          <w:rFonts w:ascii="Century Gothic" w:hAnsi="Century Gothic"/>
          <w:lang w:eastAsia="cs-CZ"/>
        </w:rPr>
      </w:pPr>
    </w:p>
    <w:p w14:paraId="53E01B6E" w14:textId="6086E9A7" w:rsidR="00CB1EBC" w:rsidRPr="006271D7" w:rsidRDefault="00CB1EBC" w:rsidP="00CB1EBC">
      <w:pPr>
        <w:pStyle w:val="Titulek"/>
        <w:keepNext/>
        <w:spacing w:after="120"/>
        <w:rPr>
          <w:rFonts w:ascii="Century Gothic" w:hAnsi="Century Gothic"/>
        </w:rPr>
      </w:pPr>
      <w:r w:rsidRPr="006271D7">
        <w:rPr>
          <w:rFonts w:ascii="Century Gothic" w:hAnsi="Century Gothic"/>
        </w:rPr>
        <w:lastRenderedPageBreak/>
        <w:t xml:space="preserve">Obrázek </w:t>
      </w:r>
      <w:r w:rsidR="003A5942" w:rsidRPr="006271D7">
        <w:rPr>
          <w:rFonts w:ascii="Century Gothic" w:hAnsi="Century Gothic"/>
          <w:noProof/>
        </w:rPr>
        <w:t>11</w:t>
      </w:r>
      <w:r w:rsidRPr="006271D7">
        <w:rPr>
          <w:rFonts w:ascii="Century Gothic" w:hAnsi="Century Gothic"/>
        </w:rPr>
        <w:t xml:space="preserve"> - Povinná pole - Předmět žádosti o podporu</w:t>
      </w:r>
    </w:p>
    <w:p w14:paraId="77883240" w14:textId="27616B4F" w:rsidR="00A035AA" w:rsidRPr="006271D7" w:rsidRDefault="003A5942" w:rsidP="00A035AA">
      <w:pPr>
        <w:rPr>
          <w:rFonts w:ascii="Century Gothic" w:hAnsi="Century Gothic"/>
        </w:rPr>
      </w:pPr>
      <w:r w:rsidRPr="006271D7">
        <w:rPr>
          <w:rFonts w:ascii="Century Gothic" w:hAnsi="Century Gothic"/>
          <w:noProof/>
          <w:lang w:eastAsia="cs-CZ"/>
        </w:rPr>
        <w:drawing>
          <wp:inline distT="0" distB="0" distL="0" distR="0" wp14:anchorId="5F5E6F78" wp14:editId="1ABA42B2">
            <wp:extent cx="6120130" cy="2731135"/>
            <wp:effectExtent l="0" t="0" r="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2FA5F" w14:textId="77777777" w:rsidR="0027097B" w:rsidRPr="006271D7" w:rsidRDefault="0027097B" w:rsidP="009C0F76">
      <w:pPr>
        <w:pStyle w:val="Nadpis2"/>
        <w:rPr>
          <w:rFonts w:ascii="Century Gothic" w:hAnsi="Century Gothic"/>
        </w:rPr>
      </w:pPr>
    </w:p>
    <w:p w14:paraId="0D74A9CC" w14:textId="07968899" w:rsidR="007877B8" w:rsidRPr="006271D7" w:rsidRDefault="004D052D" w:rsidP="009C0F76">
      <w:pPr>
        <w:pStyle w:val="Nadpis2"/>
        <w:rPr>
          <w:rFonts w:ascii="Century Gothic" w:hAnsi="Century Gothic"/>
        </w:rPr>
      </w:pPr>
      <w:r w:rsidRPr="006271D7">
        <w:rPr>
          <w:rFonts w:ascii="Century Gothic" w:hAnsi="Century Gothic"/>
        </w:rPr>
        <w:t>O</w:t>
      </w:r>
      <w:r w:rsidR="007877B8" w:rsidRPr="006271D7">
        <w:rPr>
          <w:rFonts w:ascii="Century Gothic" w:hAnsi="Century Gothic"/>
        </w:rPr>
        <w:t>blast Účelové určení dotace, cíl a popis projektu</w:t>
      </w:r>
    </w:p>
    <w:p w14:paraId="44921EAC" w14:textId="4EF5B200" w:rsidR="007877B8" w:rsidRPr="006271D7" w:rsidRDefault="007877B8" w:rsidP="007877B8">
      <w:pPr>
        <w:jc w:val="both"/>
        <w:rPr>
          <w:rFonts w:ascii="Century Gothic" w:hAnsi="Century Gothic"/>
          <w:lang w:eastAsia="cs-CZ"/>
        </w:rPr>
      </w:pPr>
      <w:r w:rsidRPr="006271D7">
        <w:rPr>
          <w:rFonts w:ascii="Century Gothic" w:hAnsi="Century Gothic"/>
          <w:lang w:eastAsia="cs-CZ"/>
        </w:rPr>
        <w:t>V této oblasti se vyplňují údaje o stávajícím zdroji tepla</w:t>
      </w:r>
      <w:r w:rsidR="00CB1EBC" w:rsidRPr="006271D7">
        <w:rPr>
          <w:rFonts w:ascii="Century Gothic" w:hAnsi="Century Gothic"/>
          <w:lang w:eastAsia="cs-CZ"/>
        </w:rPr>
        <w:t xml:space="preserve">. </w:t>
      </w:r>
      <w:r w:rsidR="00D95C1B" w:rsidRPr="006271D7">
        <w:rPr>
          <w:rFonts w:ascii="Century Gothic" w:hAnsi="Century Gothic"/>
          <w:lang w:eastAsia="cs-CZ"/>
        </w:rPr>
        <w:t xml:space="preserve">Údaje vycházejí z revizní zprávy, která </w:t>
      </w:r>
      <w:r w:rsidR="00A14763" w:rsidRPr="006271D7">
        <w:rPr>
          <w:rFonts w:ascii="Century Gothic" w:hAnsi="Century Gothic"/>
          <w:lang w:eastAsia="cs-CZ"/>
        </w:rPr>
        <w:t xml:space="preserve">se </w:t>
      </w:r>
      <w:r w:rsidR="00D95C1B" w:rsidRPr="006271D7">
        <w:rPr>
          <w:rFonts w:ascii="Century Gothic" w:hAnsi="Century Gothic"/>
          <w:lang w:eastAsia="cs-CZ"/>
        </w:rPr>
        <w:t xml:space="preserve">dle zákona </w:t>
      </w:r>
      <w:r w:rsidR="0083103F" w:rsidRPr="006271D7">
        <w:rPr>
          <w:rFonts w:ascii="Century Gothic" w:hAnsi="Century Gothic"/>
          <w:lang w:eastAsia="cs-CZ"/>
        </w:rPr>
        <w:t>č. 201/2012 Sb</w:t>
      </w:r>
      <w:r w:rsidR="003A2480">
        <w:rPr>
          <w:rFonts w:ascii="Century Gothic" w:hAnsi="Century Gothic"/>
          <w:lang w:eastAsia="cs-CZ"/>
        </w:rPr>
        <w:t>.</w:t>
      </w:r>
      <w:r w:rsidR="0083103F" w:rsidRPr="006271D7">
        <w:rPr>
          <w:rFonts w:ascii="Century Gothic" w:hAnsi="Century Gothic"/>
          <w:lang w:eastAsia="cs-CZ"/>
        </w:rPr>
        <w:t xml:space="preserve"> (§17 odst. 1 písm. h) </w:t>
      </w:r>
      <w:r w:rsidR="00D95C1B" w:rsidRPr="006271D7">
        <w:rPr>
          <w:rFonts w:ascii="Century Gothic" w:hAnsi="Century Gothic"/>
          <w:lang w:eastAsia="cs-CZ"/>
        </w:rPr>
        <w:t>provádí každé 3 roky.</w:t>
      </w:r>
      <w:r w:rsidR="0083103F" w:rsidRPr="006271D7">
        <w:rPr>
          <w:rFonts w:ascii="Century Gothic" w:hAnsi="Century Gothic"/>
          <w:lang w:eastAsia="cs-CZ"/>
        </w:rPr>
        <w:t xml:space="preserve"> V odhadu podílu jednotlivých paliv a zdrojů energie uveďte v procentech podíl paliv, jaké využíváte při vytápění nemovitosti.</w:t>
      </w:r>
    </w:p>
    <w:p w14:paraId="092740D0" w14:textId="608E27AC" w:rsidR="00CB1EBC" w:rsidRPr="006271D7" w:rsidRDefault="00CB1EBC" w:rsidP="00CB1EBC">
      <w:pPr>
        <w:pStyle w:val="Titulek"/>
        <w:keepNext/>
        <w:spacing w:after="120"/>
        <w:jc w:val="both"/>
        <w:rPr>
          <w:rFonts w:ascii="Century Gothic" w:hAnsi="Century Gothic"/>
        </w:rPr>
      </w:pPr>
      <w:r w:rsidRPr="006271D7">
        <w:rPr>
          <w:rFonts w:ascii="Century Gothic" w:hAnsi="Century Gothic"/>
        </w:rPr>
        <w:t xml:space="preserve">Obrázek </w:t>
      </w:r>
      <w:r w:rsidR="00055876" w:rsidRPr="006271D7">
        <w:rPr>
          <w:rFonts w:ascii="Century Gothic" w:hAnsi="Century Gothic"/>
          <w:noProof/>
        </w:rPr>
        <w:t>1</w:t>
      </w:r>
      <w:r w:rsidR="00C56A96" w:rsidRPr="006271D7">
        <w:rPr>
          <w:rFonts w:ascii="Century Gothic" w:hAnsi="Century Gothic"/>
          <w:noProof/>
        </w:rPr>
        <w:t>2</w:t>
      </w:r>
      <w:r w:rsidRPr="006271D7">
        <w:rPr>
          <w:rFonts w:ascii="Century Gothic" w:hAnsi="Century Gothic"/>
        </w:rPr>
        <w:t xml:space="preserve"> - Povinná pole - Stávající kotel</w:t>
      </w:r>
    </w:p>
    <w:p w14:paraId="49B69959" w14:textId="75B1DEEF" w:rsidR="00CB1EBC" w:rsidRPr="006271D7" w:rsidRDefault="0083103F" w:rsidP="007877B8">
      <w:pPr>
        <w:jc w:val="both"/>
        <w:rPr>
          <w:rFonts w:ascii="Century Gothic" w:hAnsi="Century Gothic"/>
          <w:lang w:eastAsia="cs-CZ"/>
        </w:rPr>
      </w:pPr>
      <w:r w:rsidRPr="006271D7">
        <w:rPr>
          <w:rFonts w:ascii="Century Gothic" w:hAnsi="Century Gothic"/>
          <w:noProof/>
          <w:lang w:eastAsia="cs-CZ"/>
        </w:rPr>
        <w:drawing>
          <wp:inline distT="0" distB="0" distL="0" distR="0" wp14:anchorId="43C26B56" wp14:editId="35A45F0E">
            <wp:extent cx="6120130" cy="3164205"/>
            <wp:effectExtent l="0" t="0" r="0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6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36A5F" w14:textId="6EFFB144" w:rsidR="00CB1EBC" w:rsidRPr="006271D7" w:rsidRDefault="00CB1EBC" w:rsidP="009C0F76">
      <w:pPr>
        <w:pStyle w:val="Nadpis2"/>
        <w:rPr>
          <w:rFonts w:ascii="Century Gothic" w:hAnsi="Century Gothic"/>
        </w:rPr>
      </w:pPr>
      <w:r w:rsidRPr="006271D7">
        <w:rPr>
          <w:rFonts w:ascii="Century Gothic" w:hAnsi="Century Gothic"/>
        </w:rPr>
        <w:lastRenderedPageBreak/>
        <w:t>Oblast Seznam požadovaných dokumentů předložených společně se žádostí</w:t>
      </w:r>
    </w:p>
    <w:p w14:paraId="5FDF1D74" w14:textId="626E0E62" w:rsidR="00CB1EBC" w:rsidRPr="006271D7" w:rsidRDefault="00CB1EBC" w:rsidP="00CB1EBC">
      <w:pPr>
        <w:jc w:val="both"/>
        <w:rPr>
          <w:rFonts w:ascii="Century Gothic" w:hAnsi="Century Gothic"/>
          <w:lang w:eastAsia="cs-CZ"/>
        </w:rPr>
      </w:pPr>
      <w:r w:rsidRPr="006271D7">
        <w:rPr>
          <w:rFonts w:ascii="Century Gothic" w:hAnsi="Century Gothic"/>
          <w:lang w:eastAsia="cs-CZ"/>
        </w:rPr>
        <w:t>V této oblasti je nutné zaškrtnout příloh</w:t>
      </w:r>
      <w:r w:rsidR="00DD19A7" w:rsidRPr="006271D7">
        <w:rPr>
          <w:rFonts w:ascii="Century Gothic" w:hAnsi="Century Gothic"/>
          <w:lang w:eastAsia="cs-CZ"/>
        </w:rPr>
        <w:t>y, které budou fyzicky doručeny. Povinné přílohy k žádosti dle podmínek dotačního programu jsou systémem zaškrtnuty automaticky</w:t>
      </w:r>
      <w:r w:rsidR="0083103F" w:rsidRPr="006271D7">
        <w:rPr>
          <w:rFonts w:ascii="Century Gothic" w:hAnsi="Century Gothic"/>
          <w:lang w:eastAsia="cs-CZ"/>
        </w:rPr>
        <w:t xml:space="preserve"> (šedě podsvícená pole)</w:t>
      </w:r>
      <w:r w:rsidR="004466FA" w:rsidRPr="006271D7">
        <w:rPr>
          <w:rFonts w:ascii="Century Gothic" w:hAnsi="Century Gothic"/>
          <w:lang w:eastAsia="cs-CZ"/>
        </w:rPr>
        <w:t xml:space="preserve"> – nedají se měnit</w:t>
      </w:r>
      <w:r w:rsidR="00DD19A7" w:rsidRPr="006271D7">
        <w:rPr>
          <w:rFonts w:ascii="Century Gothic" w:hAnsi="Century Gothic"/>
          <w:lang w:eastAsia="cs-CZ"/>
        </w:rPr>
        <w:t>.</w:t>
      </w:r>
      <w:r w:rsidRPr="006271D7">
        <w:rPr>
          <w:rFonts w:ascii="Century Gothic" w:hAnsi="Century Gothic"/>
          <w:lang w:eastAsia="cs-CZ"/>
        </w:rPr>
        <w:t xml:space="preserve"> </w:t>
      </w:r>
    </w:p>
    <w:p w14:paraId="0E1B699C" w14:textId="6B9986C9" w:rsidR="00F826F0" w:rsidRPr="006271D7" w:rsidRDefault="00F826F0" w:rsidP="00CB1EBC">
      <w:pPr>
        <w:jc w:val="both"/>
        <w:rPr>
          <w:rFonts w:ascii="Century Gothic" w:eastAsia="Times New Roman" w:hAnsi="Century Gothic"/>
          <w:color w:val="00B0F0"/>
          <w:sz w:val="28"/>
          <w:szCs w:val="26"/>
          <w:lang w:eastAsia="cs-CZ"/>
        </w:rPr>
      </w:pPr>
      <w:r w:rsidRPr="006271D7">
        <w:rPr>
          <w:rFonts w:ascii="Century Gothic" w:eastAsia="Times New Roman" w:hAnsi="Century Gothic"/>
          <w:color w:val="00B0F0"/>
          <w:sz w:val="28"/>
          <w:szCs w:val="26"/>
          <w:lang w:eastAsia="cs-CZ"/>
        </w:rPr>
        <w:t>Oblast podpisové položky</w:t>
      </w:r>
    </w:p>
    <w:p w14:paraId="3CB28DED" w14:textId="637543BE" w:rsidR="00F826F0" w:rsidRPr="006271D7" w:rsidRDefault="00F826F0" w:rsidP="00CB1EBC">
      <w:pPr>
        <w:jc w:val="both"/>
        <w:rPr>
          <w:rFonts w:ascii="Century Gothic" w:hAnsi="Century Gothic"/>
          <w:lang w:eastAsia="cs-CZ"/>
        </w:rPr>
      </w:pPr>
      <w:r w:rsidRPr="006271D7">
        <w:rPr>
          <w:rFonts w:ascii="Century Gothic" w:hAnsi="Century Gothic"/>
          <w:lang w:eastAsia="cs-CZ"/>
        </w:rPr>
        <w:t xml:space="preserve">V této oblasti je nutné, aby se podepsali </w:t>
      </w:r>
      <w:r w:rsidR="00F85B20" w:rsidRPr="006271D7">
        <w:rPr>
          <w:rFonts w:ascii="Century Gothic" w:hAnsi="Century Gothic"/>
          <w:lang w:eastAsia="cs-CZ"/>
        </w:rPr>
        <w:t xml:space="preserve">vlastnoručně </w:t>
      </w:r>
      <w:r w:rsidRPr="006271D7">
        <w:rPr>
          <w:rFonts w:ascii="Century Gothic" w:hAnsi="Century Gothic"/>
          <w:lang w:eastAsia="cs-CZ"/>
        </w:rPr>
        <w:t>všichni člen</w:t>
      </w:r>
      <w:r w:rsidR="00624DE9">
        <w:rPr>
          <w:rFonts w:ascii="Century Gothic" w:hAnsi="Century Gothic"/>
          <w:lang w:eastAsia="cs-CZ"/>
        </w:rPr>
        <w:t xml:space="preserve">ové domácnosti včetně žadatele. </w:t>
      </w:r>
      <w:r w:rsidRPr="006271D7">
        <w:rPr>
          <w:rFonts w:ascii="Century Gothic" w:hAnsi="Century Gothic"/>
          <w:lang w:eastAsia="cs-CZ"/>
        </w:rPr>
        <w:t>Pokud je osoba nezletilá, podpis provede oprávněná osoba nebo osoba zplnomocněná.</w:t>
      </w:r>
    </w:p>
    <w:p w14:paraId="0F2C272F" w14:textId="249A86CF" w:rsidR="00F826F0" w:rsidRPr="006271D7" w:rsidRDefault="00F826F0" w:rsidP="00CB1EBC">
      <w:pPr>
        <w:jc w:val="both"/>
        <w:rPr>
          <w:rFonts w:ascii="Century Gothic" w:hAnsi="Century Gothic"/>
          <w:i/>
          <w:iCs/>
          <w:color w:val="00436A" w:themeColor="text2"/>
          <w:sz w:val="18"/>
          <w:szCs w:val="18"/>
        </w:rPr>
      </w:pPr>
      <w:r w:rsidRPr="006271D7">
        <w:rPr>
          <w:rFonts w:ascii="Century Gothic" w:hAnsi="Century Gothic"/>
          <w:i/>
          <w:iCs/>
          <w:color w:val="00436A" w:themeColor="text2"/>
          <w:sz w:val="18"/>
          <w:szCs w:val="18"/>
        </w:rPr>
        <w:t xml:space="preserve">Obrázek </w:t>
      </w:r>
      <w:r w:rsidR="008514CD" w:rsidRPr="006271D7">
        <w:rPr>
          <w:rFonts w:ascii="Century Gothic" w:hAnsi="Century Gothic"/>
          <w:i/>
          <w:iCs/>
          <w:color w:val="00436A" w:themeColor="text2"/>
          <w:sz w:val="18"/>
          <w:szCs w:val="18"/>
        </w:rPr>
        <w:t>1</w:t>
      </w:r>
      <w:r w:rsidR="00426234" w:rsidRPr="006271D7">
        <w:rPr>
          <w:rFonts w:ascii="Century Gothic" w:hAnsi="Century Gothic"/>
          <w:i/>
          <w:iCs/>
          <w:color w:val="00436A" w:themeColor="text2"/>
          <w:sz w:val="18"/>
          <w:szCs w:val="18"/>
        </w:rPr>
        <w:t>3 – Podpisové položky</w:t>
      </w:r>
    </w:p>
    <w:p w14:paraId="4CAF4390" w14:textId="587A3EAC" w:rsidR="00F826F0" w:rsidRPr="006271D7" w:rsidRDefault="00A872DE" w:rsidP="004F30D1">
      <w:pPr>
        <w:jc w:val="center"/>
        <w:rPr>
          <w:rFonts w:ascii="Century Gothic" w:hAnsi="Century Gothic"/>
          <w:lang w:eastAsia="cs-CZ"/>
        </w:rPr>
      </w:pPr>
      <w:r w:rsidRPr="006271D7">
        <w:rPr>
          <w:rFonts w:ascii="Century Gothic" w:hAnsi="Century Gothic"/>
          <w:noProof/>
          <w:lang w:eastAsia="cs-CZ"/>
        </w:rPr>
        <w:drawing>
          <wp:inline distT="0" distB="0" distL="0" distR="0" wp14:anchorId="64C34198" wp14:editId="4BA87CF9">
            <wp:extent cx="6120130" cy="260985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6DCEA" w14:textId="3007A5D2" w:rsidR="000A1233" w:rsidRPr="006271D7" w:rsidRDefault="000A1233" w:rsidP="00BE573D">
      <w:pPr>
        <w:pStyle w:val="Nadpis1"/>
        <w:numPr>
          <w:ilvl w:val="0"/>
          <w:numId w:val="0"/>
        </w:numPr>
        <w:rPr>
          <w:rFonts w:ascii="Century Gothic" w:hAnsi="Century Gothic"/>
          <w:color w:val="00B0F0"/>
          <w:szCs w:val="26"/>
          <w:shd w:val="clear" w:color="auto" w:fill="auto"/>
        </w:rPr>
      </w:pPr>
      <w:r w:rsidRPr="006271D7">
        <w:rPr>
          <w:rFonts w:ascii="Century Gothic" w:hAnsi="Century Gothic"/>
          <w:color w:val="00B0F0"/>
          <w:szCs w:val="26"/>
          <w:shd w:val="clear" w:color="auto" w:fill="auto"/>
        </w:rPr>
        <w:t>Kontrola vyplněné žádosti</w:t>
      </w:r>
      <w:bookmarkEnd w:id="7"/>
    </w:p>
    <w:p w14:paraId="59E120E3" w14:textId="2CDE7448" w:rsidR="006C6E96" w:rsidRPr="006271D7" w:rsidRDefault="00463E20" w:rsidP="006C6E96">
      <w:pPr>
        <w:jc w:val="both"/>
        <w:rPr>
          <w:rFonts w:ascii="Century Gothic" w:hAnsi="Century Gothic"/>
          <w:lang w:eastAsia="cs-CZ"/>
        </w:rPr>
      </w:pPr>
      <w:r w:rsidRPr="006271D7">
        <w:rPr>
          <w:rFonts w:ascii="Century Gothic" w:hAnsi="Century Gothic"/>
          <w:lang w:eastAsia="cs-CZ"/>
        </w:rPr>
        <w:t>Tlačítkem „Zkontrolovat“</w:t>
      </w:r>
      <w:r w:rsidR="00A96773" w:rsidRPr="006271D7">
        <w:rPr>
          <w:rFonts w:ascii="Century Gothic" w:hAnsi="Century Gothic"/>
          <w:lang w:eastAsia="cs-CZ"/>
        </w:rPr>
        <w:t xml:space="preserve"> ve spodní části žádosti</w:t>
      </w:r>
      <w:r w:rsidRPr="006271D7">
        <w:rPr>
          <w:rFonts w:ascii="Century Gothic" w:hAnsi="Century Gothic"/>
          <w:lang w:eastAsia="cs-CZ"/>
        </w:rPr>
        <w:t xml:space="preserve"> si můžete zkontrolovat, zda máte formulář řádně </w:t>
      </w:r>
      <w:r w:rsidR="006C6E96" w:rsidRPr="006271D7">
        <w:rPr>
          <w:rFonts w:ascii="Century Gothic" w:hAnsi="Century Gothic"/>
          <w:lang w:eastAsia="cs-CZ"/>
        </w:rPr>
        <w:t>vyplněn (tzn., zda jsou vyplněna všechna povinná pole a zda vyplněná data odpovídají omezením):</w:t>
      </w:r>
    </w:p>
    <w:p w14:paraId="0D87E76E" w14:textId="7A33C926" w:rsidR="00CB1EBC" w:rsidRPr="006271D7" w:rsidRDefault="00CB1EBC" w:rsidP="00CB1EBC">
      <w:pPr>
        <w:pStyle w:val="Titulek"/>
        <w:keepNext/>
        <w:spacing w:after="120"/>
        <w:rPr>
          <w:rFonts w:ascii="Century Gothic" w:hAnsi="Century Gothic"/>
        </w:rPr>
      </w:pPr>
      <w:bookmarkStart w:id="8" w:name="_Toc399353768"/>
      <w:r w:rsidRPr="006271D7">
        <w:rPr>
          <w:rFonts w:ascii="Century Gothic" w:hAnsi="Century Gothic"/>
        </w:rPr>
        <w:t xml:space="preserve">Obrázek </w:t>
      </w:r>
      <w:r w:rsidR="005E1616" w:rsidRPr="006271D7">
        <w:rPr>
          <w:rFonts w:ascii="Century Gothic" w:hAnsi="Century Gothic"/>
          <w:noProof/>
        </w:rPr>
        <w:fldChar w:fldCharType="begin"/>
      </w:r>
      <w:r w:rsidR="005E1616" w:rsidRPr="006271D7">
        <w:rPr>
          <w:rFonts w:ascii="Century Gothic" w:hAnsi="Century Gothic"/>
          <w:noProof/>
        </w:rPr>
        <w:instrText xml:space="preserve"> SEQ Obrázek \* ARABIC </w:instrText>
      </w:r>
      <w:r w:rsidR="005E1616" w:rsidRPr="006271D7">
        <w:rPr>
          <w:rFonts w:ascii="Century Gothic" w:hAnsi="Century Gothic"/>
          <w:noProof/>
        </w:rPr>
        <w:fldChar w:fldCharType="separate"/>
      </w:r>
      <w:r w:rsidR="00C55921" w:rsidRPr="006271D7">
        <w:rPr>
          <w:rFonts w:ascii="Century Gothic" w:hAnsi="Century Gothic"/>
          <w:noProof/>
        </w:rPr>
        <w:t>1</w:t>
      </w:r>
      <w:r w:rsidR="005E1616" w:rsidRPr="006271D7">
        <w:rPr>
          <w:rFonts w:ascii="Century Gothic" w:hAnsi="Century Gothic"/>
          <w:noProof/>
        </w:rPr>
        <w:fldChar w:fldCharType="end"/>
      </w:r>
      <w:r w:rsidR="00F826F0" w:rsidRPr="006271D7">
        <w:rPr>
          <w:rFonts w:ascii="Century Gothic" w:hAnsi="Century Gothic"/>
          <w:noProof/>
        </w:rPr>
        <w:t>4</w:t>
      </w:r>
      <w:r w:rsidRPr="006271D7">
        <w:rPr>
          <w:rFonts w:ascii="Century Gothic" w:hAnsi="Century Gothic"/>
        </w:rPr>
        <w:t xml:space="preserve"> - Tlačítko pro kontrolu řádně vyplněného formuláře</w:t>
      </w:r>
    </w:p>
    <w:p w14:paraId="0E5E4E18" w14:textId="5C00E3DD" w:rsidR="00666D46" w:rsidRPr="006271D7" w:rsidRDefault="009A6740" w:rsidP="00F87BE6">
      <w:pPr>
        <w:rPr>
          <w:rFonts w:ascii="Century Gothic" w:hAnsi="Century Gothic"/>
          <w:lang w:eastAsia="cs-CZ"/>
        </w:rPr>
      </w:pPr>
      <w:r w:rsidRPr="006271D7">
        <w:rPr>
          <w:rFonts w:ascii="Century Gothic" w:hAnsi="Century Gothic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29326EC0" wp14:editId="01825C47">
                <wp:simplePos x="0" y="0"/>
                <wp:positionH relativeFrom="margin">
                  <wp:posOffset>342900</wp:posOffset>
                </wp:positionH>
                <wp:positionV relativeFrom="paragraph">
                  <wp:posOffset>314325</wp:posOffset>
                </wp:positionV>
                <wp:extent cx="1123950" cy="466725"/>
                <wp:effectExtent l="0" t="0" r="19050" b="28575"/>
                <wp:wrapNone/>
                <wp:docPr id="39" name="Ová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4667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747AD91" id="Ovál 39" o:spid="_x0000_s1026" style="position:absolute;margin-left:27pt;margin-top:24.75pt;width:88.5pt;height:36.75pt;z-index:2516833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" filled="f" strokecolor="red" strokeweight="2pt">
                <w10:wrap anchorx="margin"/>
              </v:oval>
            </w:pict>
          </mc:Fallback>
        </mc:AlternateContent>
      </w:r>
      <w:r w:rsidR="00F85B20" w:rsidRPr="006271D7">
        <w:rPr>
          <w:rFonts w:ascii="Century Gothic" w:hAnsi="Century Gothic"/>
          <w:noProof/>
          <w:lang w:eastAsia="cs-CZ"/>
        </w:rPr>
        <w:drawing>
          <wp:inline distT="0" distB="0" distL="0" distR="0" wp14:anchorId="59327D6D" wp14:editId="46F30084">
            <wp:extent cx="6120130" cy="1521460"/>
            <wp:effectExtent l="0" t="0" r="0" b="254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2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DA2BB" w14:textId="7E522CE6" w:rsidR="0047626C" w:rsidRPr="006271D7" w:rsidRDefault="0027777E" w:rsidP="00DA2825">
      <w:pPr>
        <w:jc w:val="both"/>
        <w:rPr>
          <w:rFonts w:ascii="Century Gothic" w:hAnsi="Century Gothic"/>
        </w:rPr>
      </w:pPr>
      <w:r w:rsidRPr="006271D7">
        <w:rPr>
          <w:rFonts w:ascii="Century Gothic" w:hAnsi="Century Gothic"/>
          <w:lang w:eastAsia="cs-CZ"/>
        </w:rPr>
        <w:t xml:space="preserve">V případě, že formulář žádosti nebyl </w:t>
      </w:r>
      <w:r w:rsidR="002453D1" w:rsidRPr="006271D7">
        <w:rPr>
          <w:rFonts w:ascii="Century Gothic" w:hAnsi="Century Gothic"/>
          <w:lang w:eastAsia="cs-CZ"/>
        </w:rPr>
        <w:t xml:space="preserve">řádně </w:t>
      </w:r>
      <w:r w:rsidRPr="006271D7">
        <w:rPr>
          <w:rFonts w:ascii="Century Gothic" w:hAnsi="Century Gothic"/>
          <w:lang w:eastAsia="cs-CZ"/>
        </w:rPr>
        <w:t xml:space="preserve">vyplněn, budou </w:t>
      </w:r>
      <w:r w:rsidR="00833DD2" w:rsidRPr="006271D7">
        <w:rPr>
          <w:rFonts w:ascii="Century Gothic" w:hAnsi="Century Gothic"/>
          <w:lang w:eastAsia="cs-CZ"/>
        </w:rPr>
        <w:t xml:space="preserve">červeně </w:t>
      </w:r>
      <w:r w:rsidRPr="006271D7">
        <w:rPr>
          <w:rFonts w:ascii="Century Gothic" w:hAnsi="Century Gothic"/>
          <w:lang w:eastAsia="cs-CZ"/>
        </w:rPr>
        <w:t>označen</w:t>
      </w:r>
      <w:r w:rsidR="004C43C9" w:rsidRPr="006271D7">
        <w:rPr>
          <w:rFonts w:ascii="Century Gothic" w:hAnsi="Century Gothic"/>
          <w:lang w:eastAsia="cs-CZ"/>
        </w:rPr>
        <w:t>y</w:t>
      </w:r>
      <w:r w:rsidRPr="006271D7">
        <w:rPr>
          <w:rFonts w:ascii="Century Gothic" w:hAnsi="Century Gothic"/>
          <w:lang w:eastAsia="cs-CZ"/>
        </w:rPr>
        <w:t xml:space="preserve"> </w:t>
      </w:r>
      <w:r w:rsidR="004C43C9" w:rsidRPr="006271D7">
        <w:rPr>
          <w:rFonts w:ascii="Century Gothic" w:hAnsi="Century Gothic"/>
          <w:lang w:eastAsia="cs-CZ"/>
        </w:rPr>
        <w:t>položky</w:t>
      </w:r>
      <w:r w:rsidRPr="006271D7">
        <w:rPr>
          <w:rFonts w:ascii="Century Gothic" w:hAnsi="Century Gothic"/>
          <w:lang w:eastAsia="cs-CZ"/>
        </w:rPr>
        <w:t>, kter</w:t>
      </w:r>
      <w:r w:rsidR="004C43C9" w:rsidRPr="006271D7">
        <w:rPr>
          <w:rFonts w:ascii="Century Gothic" w:hAnsi="Century Gothic"/>
          <w:lang w:eastAsia="cs-CZ"/>
        </w:rPr>
        <w:t>é</w:t>
      </w:r>
      <w:r w:rsidRPr="006271D7">
        <w:rPr>
          <w:rFonts w:ascii="Century Gothic" w:hAnsi="Century Gothic"/>
          <w:lang w:eastAsia="cs-CZ"/>
        </w:rPr>
        <w:t xml:space="preserve"> neprošly kontrolou. Níže je uveden příklad </w:t>
      </w:r>
      <w:r w:rsidR="00B66BC0" w:rsidRPr="006271D7">
        <w:rPr>
          <w:rFonts w:ascii="Century Gothic" w:hAnsi="Century Gothic"/>
          <w:lang w:eastAsia="cs-CZ"/>
        </w:rPr>
        <w:t>nevyplněné položky</w:t>
      </w:r>
      <w:r w:rsidRPr="006271D7">
        <w:rPr>
          <w:rFonts w:ascii="Century Gothic" w:hAnsi="Century Gothic"/>
          <w:lang w:eastAsia="cs-CZ"/>
        </w:rPr>
        <w:t xml:space="preserve"> </w:t>
      </w:r>
      <w:r w:rsidRPr="006271D7">
        <w:rPr>
          <w:rFonts w:ascii="Century Gothic" w:hAnsi="Century Gothic"/>
        </w:rPr>
        <w:t xml:space="preserve">"Jmenovitý tepelný </w:t>
      </w:r>
      <w:r w:rsidRPr="006271D7">
        <w:rPr>
          <w:rFonts w:ascii="Century Gothic" w:hAnsi="Century Gothic"/>
        </w:rPr>
        <w:lastRenderedPageBreak/>
        <w:t>výkon kotle (v kW)"</w:t>
      </w:r>
      <w:r w:rsidR="00BE1B77" w:rsidRPr="006271D7">
        <w:rPr>
          <w:rFonts w:ascii="Century Gothic" w:hAnsi="Century Gothic"/>
        </w:rPr>
        <w:t xml:space="preserve"> a chybně vyplněného „Odhadu podílu jednotlivých paliv a zdrojů energie“</w:t>
      </w:r>
      <w:r w:rsidR="006C6E96" w:rsidRPr="006271D7">
        <w:rPr>
          <w:rFonts w:ascii="Century Gothic" w:hAnsi="Century Gothic"/>
        </w:rPr>
        <w:t>:</w:t>
      </w:r>
    </w:p>
    <w:p w14:paraId="6671D19C" w14:textId="110CC193" w:rsidR="001D5C5A" w:rsidRPr="006271D7" w:rsidRDefault="001D5C5A" w:rsidP="001D5C5A">
      <w:pPr>
        <w:pStyle w:val="Titulek"/>
        <w:keepNext/>
        <w:spacing w:after="120"/>
        <w:rPr>
          <w:rFonts w:ascii="Century Gothic" w:hAnsi="Century Gothic"/>
        </w:rPr>
      </w:pPr>
      <w:r w:rsidRPr="006271D7">
        <w:rPr>
          <w:rFonts w:ascii="Century Gothic" w:hAnsi="Century Gothic"/>
        </w:rPr>
        <w:t xml:space="preserve">Obrázek </w:t>
      </w:r>
      <w:r w:rsidR="005E1616" w:rsidRPr="006271D7">
        <w:rPr>
          <w:rFonts w:ascii="Century Gothic" w:hAnsi="Century Gothic"/>
          <w:noProof/>
        </w:rPr>
        <w:fldChar w:fldCharType="begin"/>
      </w:r>
      <w:r w:rsidR="005E1616" w:rsidRPr="006271D7">
        <w:rPr>
          <w:rFonts w:ascii="Century Gothic" w:hAnsi="Century Gothic"/>
          <w:noProof/>
        </w:rPr>
        <w:instrText xml:space="preserve"> SEQ Obrázek \* ARABIC </w:instrText>
      </w:r>
      <w:r w:rsidR="005E1616" w:rsidRPr="006271D7">
        <w:rPr>
          <w:rFonts w:ascii="Century Gothic" w:hAnsi="Century Gothic"/>
          <w:noProof/>
        </w:rPr>
        <w:fldChar w:fldCharType="separate"/>
      </w:r>
      <w:r w:rsidR="00C55921" w:rsidRPr="006271D7">
        <w:rPr>
          <w:rFonts w:ascii="Century Gothic" w:hAnsi="Century Gothic"/>
          <w:noProof/>
        </w:rPr>
        <w:t>1</w:t>
      </w:r>
      <w:r w:rsidR="005E1616" w:rsidRPr="006271D7">
        <w:rPr>
          <w:rFonts w:ascii="Century Gothic" w:hAnsi="Century Gothic"/>
          <w:noProof/>
        </w:rPr>
        <w:fldChar w:fldCharType="end"/>
      </w:r>
      <w:r w:rsidR="00F826F0" w:rsidRPr="006271D7">
        <w:rPr>
          <w:rFonts w:ascii="Century Gothic" w:hAnsi="Century Gothic"/>
          <w:noProof/>
        </w:rPr>
        <w:t>5</w:t>
      </w:r>
      <w:r w:rsidRPr="006271D7">
        <w:rPr>
          <w:rFonts w:ascii="Century Gothic" w:hAnsi="Century Gothic"/>
        </w:rPr>
        <w:t xml:space="preserve"> </w:t>
      </w:r>
      <w:r w:rsidR="00F85B20" w:rsidRPr="006271D7">
        <w:rPr>
          <w:rFonts w:ascii="Century Gothic" w:hAnsi="Century Gothic"/>
        </w:rPr>
        <w:t>–</w:t>
      </w:r>
      <w:r w:rsidRPr="006271D7">
        <w:rPr>
          <w:rFonts w:ascii="Century Gothic" w:hAnsi="Century Gothic"/>
        </w:rPr>
        <w:t xml:space="preserve"> </w:t>
      </w:r>
      <w:r w:rsidR="00F85B20" w:rsidRPr="006271D7">
        <w:rPr>
          <w:rFonts w:ascii="Century Gothic" w:hAnsi="Century Gothic"/>
        </w:rPr>
        <w:t>Příklad o</w:t>
      </w:r>
      <w:r w:rsidRPr="006271D7">
        <w:rPr>
          <w:rFonts w:ascii="Century Gothic" w:hAnsi="Century Gothic"/>
        </w:rPr>
        <w:t>značení položek, které neprošly kontrolou.</w:t>
      </w:r>
    </w:p>
    <w:p w14:paraId="72F018DD" w14:textId="12C746D2" w:rsidR="006A3B2E" w:rsidRPr="006271D7" w:rsidRDefault="006A3B2E" w:rsidP="00F87BE6">
      <w:pPr>
        <w:jc w:val="center"/>
        <w:rPr>
          <w:rFonts w:ascii="Century Gothic" w:hAnsi="Century Gothic"/>
        </w:rPr>
      </w:pPr>
      <w:r w:rsidRPr="006271D7">
        <w:rPr>
          <w:rFonts w:ascii="Century Gothic" w:hAnsi="Century Gothic"/>
          <w:noProof/>
          <w:lang w:eastAsia="cs-CZ"/>
        </w:rPr>
        <w:drawing>
          <wp:inline distT="0" distB="0" distL="0" distR="0" wp14:anchorId="7ED1780E" wp14:editId="25383215">
            <wp:extent cx="6120000" cy="2709199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hyba_vyplneni.PNG"/>
                    <pic:cNvPicPr/>
                  </pic:nvPicPr>
                  <pic:blipFill rotWithShape="1"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9" r="1795"/>
                    <a:stretch/>
                  </pic:blipFill>
                  <pic:spPr bwMode="auto">
                    <a:xfrm>
                      <a:off x="0" y="0"/>
                      <a:ext cx="6120000" cy="27091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B4BD92" w14:textId="44D95E69" w:rsidR="00624DE9" w:rsidRDefault="00BE1B77" w:rsidP="00624DE9">
      <w:pPr>
        <w:spacing w:after="0"/>
        <w:rPr>
          <w:rFonts w:ascii="Century Gothic" w:hAnsi="Century Gothic"/>
          <w:lang w:val="en-US"/>
        </w:rPr>
      </w:pPr>
      <w:r w:rsidRPr="006271D7">
        <w:rPr>
          <w:rFonts w:ascii="Century Gothic" w:hAnsi="Century Gothic"/>
        </w:rPr>
        <w:t>V</w:t>
      </w:r>
      <w:r w:rsidR="0073173D" w:rsidRPr="006271D7">
        <w:rPr>
          <w:rFonts w:ascii="Century Gothic" w:hAnsi="Century Gothic"/>
        </w:rPr>
        <w:t xml:space="preserve"> položkách "Odhad podílu jednotlivých paliv a zdrojů energie</w:t>
      </w:r>
      <w:r w:rsidR="0027777E" w:rsidRPr="006271D7">
        <w:rPr>
          <w:rFonts w:ascii="Century Gothic" w:hAnsi="Century Gothic"/>
        </w:rPr>
        <w:t xml:space="preserve">" hodnota neodpovídá správnému součtu 100%, </w:t>
      </w:r>
      <w:r w:rsidR="0027777E" w:rsidRPr="006271D7">
        <w:rPr>
          <w:rFonts w:ascii="Century Gothic" w:hAnsi="Century Gothic"/>
          <w:b/>
        </w:rPr>
        <w:t>je nutné zadat hodnoty pro jednotlivá paliva tak, aby byl součet 100</w:t>
      </w:r>
      <w:r w:rsidR="0027777E" w:rsidRPr="006271D7">
        <w:rPr>
          <w:rFonts w:ascii="Century Gothic" w:hAnsi="Century Gothic"/>
          <w:b/>
          <w:lang w:val="en-US"/>
        </w:rPr>
        <w:t>%.</w:t>
      </w:r>
      <w:bookmarkEnd w:id="8"/>
    </w:p>
    <w:p w14:paraId="6207A9D9" w14:textId="77777777" w:rsidR="00624DE9" w:rsidRPr="00624DE9" w:rsidRDefault="00624DE9" w:rsidP="00624DE9">
      <w:pPr>
        <w:spacing w:after="0"/>
        <w:rPr>
          <w:rFonts w:ascii="Century Gothic" w:hAnsi="Century Gothic"/>
          <w:lang w:val="en-US"/>
        </w:rPr>
      </w:pPr>
    </w:p>
    <w:p w14:paraId="5C7ED4B9" w14:textId="533007F9" w:rsidR="0073173D" w:rsidRPr="006271D7" w:rsidRDefault="004F30D1" w:rsidP="0073173D">
      <w:pPr>
        <w:rPr>
          <w:rFonts w:ascii="Century Gothic" w:hAnsi="Century Gothic"/>
          <w:lang w:eastAsia="cs-CZ"/>
        </w:rPr>
      </w:pPr>
      <w:r w:rsidRPr="006271D7">
        <w:rPr>
          <w:rFonts w:ascii="Century Gothic" w:hAnsi="Century Gothic"/>
          <w:lang w:eastAsia="cs-CZ"/>
        </w:rPr>
        <w:t>P</w:t>
      </w:r>
      <w:r w:rsidR="0073173D" w:rsidRPr="006271D7">
        <w:rPr>
          <w:rFonts w:ascii="Century Gothic" w:hAnsi="Century Gothic"/>
          <w:lang w:eastAsia="cs-CZ"/>
        </w:rPr>
        <w:t>o řádném vyplnění</w:t>
      </w:r>
      <w:r w:rsidR="00426234" w:rsidRPr="006271D7">
        <w:rPr>
          <w:rFonts w:ascii="Century Gothic" w:hAnsi="Century Gothic"/>
          <w:lang w:eastAsia="cs-CZ"/>
        </w:rPr>
        <w:t xml:space="preserve"> formuláře</w:t>
      </w:r>
      <w:r w:rsidR="0073173D" w:rsidRPr="006271D7">
        <w:rPr>
          <w:rFonts w:ascii="Century Gothic" w:hAnsi="Century Gothic"/>
          <w:lang w:eastAsia="cs-CZ"/>
        </w:rPr>
        <w:t xml:space="preserve"> a </w:t>
      </w:r>
      <w:r w:rsidR="00426234" w:rsidRPr="006271D7">
        <w:rPr>
          <w:rFonts w:ascii="Century Gothic" w:hAnsi="Century Gothic"/>
          <w:lang w:eastAsia="cs-CZ"/>
        </w:rPr>
        <w:t xml:space="preserve">provedení kontroly </w:t>
      </w:r>
      <w:r w:rsidR="0073173D" w:rsidRPr="006271D7">
        <w:rPr>
          <w:rFonts w:ascii="Century Gothic" w:hAnsi="Century Gothic"/>
          <w:lang w:eastAsia="cs-CZ"/>
        </w:rPr>
        <w:t>stisk</w:t>
      </w:r>
      <w:r w:rsidR="00426234" w:rsidRPr="006271D7">
        <w:rPr>
          <w:rFonts w:ascii="Century Gothic" w:hAnsi="Century Gothic"/>
          <w:lang w:eastAsia="cs-CZ"/>
        </w:rPr>
        <w:t>n</w:t>
      </w:r>
      <w:r w:rsidR="0073173D" w:rsidRPr="006271D7">
        <w:rPr>
          <w:rFonts w:ascii="Century Gothic" w:hAnsi="Century Gothic"/>
          <w:lang w:eastAsia="cs-CZ"/>
        </w:rPr>
        <w:t>u</w:t>
      </w:r>
      <w:r w:rsidR="00426234" w:rsidRPr="006271D7">
        <w:rPr>
          <w:rFonts w:ascii="Century Gothic" w:hAnsi="Century Gothic"/>
          <w:lang w:eastAsia="cs-CZ"/>
        </w:rPr>
        <w:t>tím</w:t>
      </w:r>
      <w:r w:rsidR="0073173D" w:rsidRPr="006271D7">
        <w:rPr>
          <w:rFonts w:ascii="Century Gothic" w:hAnsi="Century Gothic"/>
          <w:lang w:eastAsia="cs-CZ"/>
        </w:rPr>
        <w:t xml:space="preserve"> tlačítka „Zkontrolovat“ se zobrazí </w:t>
      </w:r>
      <w:r w:rsidR="00426234" w:rsidRPr="006271D7">
        <w:rPr>
          <w:rFonts w:ascii="Century Gothic" w:hAnsi="Century Gothic"/>
          <w:lang w:eastAsia="cs-CZ"/>
        </w:rPr>
        <w:t>oznámení</w:t>
      </w:r>
      <w:r w:rsidR="0073173D" w:rsidRPr="006271D7">
        <w:rPr>
          <w:rFonts w:ascii="Century Gothic" w:hAnsi="Century Gothic"/>
          <w:lang w:eastAsia="cs-CZ"/>
        </w:rPr>
        <w:t xml:space="preserve"> o řádně vyplněném formuláři.</w:t>
      </w:r>
    </w:p>
    <w:p w14:paraId="68290A6F" w14:textId="340E345C" w:rsidR="008740CE" w:rsidRPr="006271D7" w:rsidRDefault="008740CE" w:rsidP="008740CE">
      <w:pPr>
        <w:pStyle w:val="Titulek"/>
        <w:keepNext/>
        <w:rPr>
          <w:rFonts w:ascii="Century Gothic" w:hAnsi="Century Gothic"/>
        </w:rPr>
      </w:pPr>
      <w:r w:rsidRPr="006271D7">
        <w:rPr>
          <w:rFonts w:ascii="Century Gothic" w:hAnsi="Century Gothic"/>
        </w:rPr>
        <w:t xml:space="preserve">Obrázek </w:t>
      </w:r>
      <w:r w:rsidR="005E1616" w:rsidRPr="006271D7">
        <w:rPr>
          <w:rFonts w:ascii="Century Gothic" w:hAnsi="Century Gothic"/>
          <w:noProof/>
        </w:rPr>
        <w:fldChar w:fldCharType="begin"/>
      </w:r>
      <w:r w:rsidR="005E1616" w:rsidRPr="006271D7">
        <w:rPr>
          <w:rFonts w:ascii="Century Gothic" w:hAnsi="Century Gothic"/>
          <w:noProof/>
        </w:rPr>
        <w:instrText xml:space="preserve"> SEQ Obrázek \* ARABIC </w:instrText>
      </w:r>
      <w:r w:rsidR="005E1616" w:rsidRPr="006271D7">
        <w:rPr>
          <w:rFonts w:ascii="Century Gothic" w:hAnsi="Century Gothic"/>
          <w:noProof/>
        </w:rPr>
        <w:fldChar w:fldCharType="separate"/>
      </w:r>
      <w:r w:rsidR="00C55921" w:rsidRPr="006271D7">
        <w:rPr>
          <w:rFonts w:ascii="Century Gothic" w:hAnsi="Century Gothic"/>
          <w:noProof/>
        </w:rPr>
        <w:t>1</w:t>
      </w:r>
      <w:r w:rsidR="005E1616" w:rsidRPr="006271D7">
        <w:rPr>
          <w:rFonts w:ascii="Century Gothic" w:hAnsi="Century Gothic"/>
          <w:noProof/>
        </w:rPr>
        <w:fldChar w:fldCharType="end"/>
      </w:r>
      <w:r w:rsidR="00F826F0" w:rsidRPr="006271D7">
        <w:rPr>
          <w:rFonts w:ascii="Century Gothic" w:hAnsi="Century Gothic"/>
          <w:noProof/>
        </w:rPr>
        <w:t>6</w:t>
      </w:r>
      <w:r w:rsidRPr="006271D7">
        <w:rPr>
          <w:rFonts w:ascii="Century Gothic" w:hAnsi="Century Gothic"/>
        </w:rPr>
        <w:t xml:space="preserve"> - </w:t>
      </w:r>
      <w:r w:rsidR="00426234" w:rsidRPr="006271D7">
        <w:rPr>
          <w:rFonts w:ascii="Century Gothic" w:hAnsi="Century Gothic"/>
        </w:rPr>
        <w:t>Oznámení</w:t>
      </w:r>
      <w:r w:rsidRPr="006271D7">
        <w:rPr>
          <w:rFonts w:ascii="Century Gothic" w:hAnsi="Century Gothic"/>
        </w:rPr>
        <w:t xml:space="preserve"> o řádně vyplněném formuláři</w:t>
      </w:r>
    </w:p>
    <w:p w14:paraId="33CB88C9" w14:textId="56CE09DB" w:rsidR="006A3B2E" w:rsidRPr="006271D7" w:rsidRDefault="006A3B2E" w:rsidP="008740CE">
      <w:pPr>
        <w:spacing w:after="0"/>
        <w:jc w:val="center"/>
        <w:rPr>
          <w:rFonts w:ascii="Century Gothic" w:hAnsi="Century Gothic"/>
          <w:lang w:eastAsia="cs-CZ"/>
        </w:rPr>
      </w:pPr>
      <w:r w:rsidRPr="006271D7">
        <w:rPr>
          <w:rFonts w:ascii="Century Gothic" w:hAnsi="Century Gothic"/>
          <w:noProof/>
          <w:lang w:eastAsia="cs-CZ"/>
        </w:rPr>
        <w:drawing>
          <wp:inline distT="0" distB="0" distL="0" distR="0" wp14:anchorId="52B7A290" wp14:editId="77E61921">
            <wp:extent cx="1955837" cy="1085850"/>
            <wp:effectExtent l="0" t="0" r="6350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radne_vyplneni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3236" cy="1089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AF493" w14:textId="09D99281" w:rsidR="00DA2825" w:rsidRPr="006271D7" w:rsidRDefault="006040A5" w:rsidP="0073173D">
      <w:pPr>
        <w:pStyle w:val="Nadpis1"/>
        <w:numPr>
          <w:ilvl w:val="0"/>
          <w:numId w:val="0"/>
        </w:numPr>
        <w:ind w:left="432" w:hanging="432"/>
        <w:rPr>
          <w:rFonts w:ascii="Century Gothic" w:hAnsi="Century Gothic"/>
          <w:color w:val="00B0F0"/>
          <w:szCs w:val="26"/>
          <w:shd w:val="clear" w:color="auto" w:fill="auto"/>
        </w:rPr>
      </w:pPr>
      <w:bookmarkStart w:id="9" w:name="_Toc492634895"/>
      <w:r w:rsidRPr="006271D7">
        <w:rPr>
          <w:rFonts w:ascii="Century Gothic" w:hAnsi="Century Gothic"/>
          <w:color w:val="00B0F0"/>
          <w:szCs w:val="26"/>
          <w:shd w:val="clear" w:color="auto" w:fill="auto"/>
        </w:rPr>
        <w:t xml:space="preserve">Uložení </w:t>
      </w:r>
      <w:r w:rsidR="00845923" w:rsidRPr="006271D7">
        <w:rPr>
          <w:rFonts w:ascii="Century Gothic" w:hAnsi="Century Gothic"/>
          <w:color w:val="00B0F0"/>
          <w:szCs w:val="26"/>
          <w:shd w:val="clear" w:color="auto" w:fill="auto"/>
        </w:rPr>
        <w:t>a načtení vyplněných</w:t>
      </w:r>
      <w:r w:rsidR="001532CB" w:rsidRPr="006271D7">
        <w:rPr>
          <w:rFonts w:ascii="Century Gothic" w:hAnsi="Century Gothic"/>
          <w:color w:val="00B0F0"/>
          <w:szCs w:val="26"/>
          <w:shd w:val="clear" w:color="auto" w:fill="auto"/>
        </w:rPr>
        <w:t xml:space="preserve"> dat</w:t>
      </w:r>
      <w:bookmarkEnd w:id="9"/>
    </w:p>
    <w:p w14:paraId="7326A8CA" w14:textId="4DE76BCF" w:rsidR="00AF0391" w:rsidRPr="006271D7" w:rsidRDefault="00B17BB5">
      <w:pPr>
        <w:jc w:val="both"/>
        <w:rPr>
          <w:rFonts w:ascii="Century Gothic" w:hAnsi="Century Gothic"/>
          <w:lang w:eastAsia="cs-CZ"/>
        </w:rPr>
      </w:pPr>
      <w:r w:rsidRPr="006271D7">
        <w:rPr>
          <w:rFonts w:ascii="Century Gothic" w:hAnsi="Century Gothic"/>
          <w:lang w:eastAsia="cs-CZ"/>
        </w:rPr>
        <w:t xml:space="preserve">Elektronická žádost umožňuje </w:t>
      </w:r>
      <w:r w:rsidR="00917C3E" w:rsidRPr="006271D7">
        <w:rPr>
          <w:rFonts w:ascii="Century Gothic" w:hAnsi="Century Gothic"/>
          <w:lang w:eastAsia="cs-CZ"/>
        </w:rPr>
        <w:t>vyplnění dat v předstihu</w:t>
      </w:r>
      <w:r w:rsidR="00833DD2" w:rsidRPr="006271D7">
        <w:rPr>
          <w:rFonts w:ascii="Century Gothic" w:hAnsi="Century Gothic"/>
          <w:lang w:eastAsia="cs-CZ"/>
        </w:rPr>
        <w:t xml:space="preserve"> (tj. i před oficiálním zahájením</w:t>
      </w:r>
      <w:r w:rsidR="00426234" w:rsidRPr="006271D7">
        <w:rPr>
          <w:rFonts w:ascii="Century Gothic" w:hAnsi="Century Gothic"/>
          <w:lang w:eastAsia="cs-CZ"/>
        </w:rPr>
        <w:t xml:space="preserve"> příjmů elektronických žádostí),</w:t>
      </w:r>
      <w:r w:rsidR="00917C3E" w:rsidRPr="006271D7">
        <w:rPr>
          <w:rFonts w:ascii="Century Gothic" w:hAnsi="Century Gothic"/>
          <w:lang w:eastAsia="cs-CZ"/>
        </w:rPr>
        <w:t xml:space="preserve"> jejich uložení na disk a také načtení vyplněných dat z disku.</w:t>
      </w:r>
      <w:r w:rsidR="00A10B9A" w:rsidRPr="006271D7">
        <w:rPr>
          <w:rFonts w:ascii="Century Gothic" w:hAnsi="Century Gothic"/>
          <w:lang w:eastAsia="cs-CZ"/>
        </w:rPr>
        <w:t xml:space="preserve"> Tím je zajištěna možnost </w:t>
      </w:r>
      <w:r w:rsidR="00426234" w:rsidRPr="006271D7">
        <w:rPr>
          <w:rFonts w:ascii="Century Gothic" w:hAnsi="Century Gothic"/>
          <w:lang w:eastAsia="cs-CZ"/>
        </w:rPr>
        <w:t>připravit si žádost pro odeslání do</w:t>
      </w:r>
      <w:r w:rsidR="00A10B9A" w:rsidRPr="006271D7">
        <w:rPr>
          <w:rFonts w:ascii="Century Gothic" w:hAnsi="Century Gothic"/>
          <w:lang w:eastAsia="cs-CZ"/>
        </w:rPr>
        <w:t xml:space="preserve"> okamžiku </w:t>
      </w:r>
      <w:r w:rsidR="004C43C9" w:rsidRPr="006271D7">
        <w:rPr>
          <w:rFonts w:ascii="Century Gothic" w:hAnsi="Century Gothic"/>
          <w:lang w:eastAsia="cs-CZ"/>
        </w:rPr>
        <w:t>zahájení příjmu</w:t>
      </w:r>
      <w:r w:rsidR="00A10B9A" w:rsidRPr="006271D7">
        <w:rPr>
          <w:rFonts w:ascii="Century Gothic" w:hAnsi="Century Gothic"/>
          <w:lang w:eastAsia="cs-CZ"/>
        </w:rPr>
        <w:t xml:space="preserve"> elektronických žádostí.</w:t>
      </w:r>
      <w:r w:rsidR="00426234" w:rsidRPr="006271D7">
        <w:rPr>
          <w:rFonts w:ascii="Century Gothic" w:hAnsi="Century Gothic"/>
          <w:lang w:eastAsia="cs-CZ"/>
        </w:rPr>
        <w:t xml:space="preserve"> Data je možné si uložit během vyplňování formuláře a potom jej kdykoli opět načít a pokračovat ve vyplňování a odeslání žádosti o dotaci.</w:t>
      </w:r>
    </w:p>
    <w:p w14:paraId="09C723E0" w14:textId="2DA4602A" w:rsidR="00AC5909" w:rsidRPr="006271D7" w:rsidRDefault="00AC5909" w:rsidP="009C0F76">
      <w:pPr>
        <w:pStyle w:val="Nadpis2"/>
        <w:rPr>
          <w:rFonts w:ascii="Century Gothic" w:hAnsi="Century Gothic"/>
        </w:rPr>
      </w:pPr>
      <w:bookmarkStart w:id="10" w:name="_Toc492634896"/>
      <w:r w:rsidRPr="006271D7">
        <w:rPr>
          <w:rFonts w:ascii="Century Gothic" w:hAnsi="Century Gothic"/>
        </w:rPr>
        <w:t xml:space="preserve">Uložení </w:t>
      </w:r>
      <w:r w:rsidR="007A14D7" w:rsidRPr="006271D7">
        <w:rPr>
          <w:rFonts w:ascii="Century Gothic" w:hAnsi="Century Gothic"/>
        </w:rPr>
        <w:t>vyplněných</w:t>
      </w:r>
      <w:r w:rsidRPr="006271D7">
        <w:rPr>
          <w:rFonts w:ascii="Century Gothic" w:hAnsi="Century Gothic"/>
        </w:rPr>
        <w:t xml:space="preserve"> dat</w:t>
      </w:r>
      <w:bookmarkEnd w:id="10"/>
    </w:p>
    <w:p w14:paraId="2E24E598" w14:textId="4C82C8C0" w:rsidR="007D2F17" w:rsidRPr="006271D7" w:rsidRDefault="00883DED" w:rsidP="007D2F17">
      <w:pPr>
        <w:jc w:val="both"/>
        <w:rPr>
          <w:rFonts w:ascii="Century Gothic" w:hAnsi="Century Gothic"/>
          <w:lang w:eastAsia="cs-CZ"/>
        </w:rPr>
      </w:pPr>
      <w:r w:rsidRPr="006271D7">
        <w:rPr>
          <w:rFonts w:ascii="Century Gothic" w:hAnsi="Century Gothic"/>
          <w:lang w:eastAsia="cs-CZ"/>
        </w:rPr>
        <w:t>Předvyplněná data si uložíte tlačítkem „U</w:t>
      </w:r>
      <w:r w:rsidR="0073173D" w:rsidRPr="006271D7">
        <w:rPr>
          <w:rFonts w:ascii="Century Gothic" w:hAnsi="Century Gothic"/>
          <w:lang w:eastAsia="cs-CZ"/>
        </w:rPr>
        <w:t>l</w:t>
      </w:r>
      <w:r w:rsidR="00E36EDB" w:rsidRPr="006271D7">
        <w:rPr>
          <w:rFonts w:ascii="Century Gothic" w:hAnsi="Century Gothic"/>
          <w:lang w:eastAsia="cs-CZ"/>
        </w:rPr>
        <w:t xml:space="preserve">ožit </w:t>
      </w:r>
      <w:r w:rsidR="0073173D" w:rsidRPr="006271D7">
        <w:rPr>
          <w:rFonts w:ascii="Century Gothic" w:hAnsi="Century Gothic"/>
          <w:lang w:eastAsia="cs-CZ"/>
        </w:rPr>
        <w:t>data</w:t>
      </w:r>
      <w:r w:rsidRPr="006271D7">
        <w:rPr>
          <w:rFonts w:ascii="Century Gothic" w:hAnsi="Century Gothic"/>
          <w:lang w:eastAsia="cs-CZ"/>
        </w:rPr>
        <w:t>“, které se nachází ve spodní části formuláře.</w:t>
      </w:r>
      <w:r w:rsidR="007D2F17" w:rsidRPr="006271D7">
        <w:rPr>
          <w:rFonts w:ascii="Century Gothic" w:hAnsi="Century Gothic"/>
          <w:lang w:eastAsia="cs-CZ"/>
        </w:rPr>
        <w:t xml:space="preserve"> Po výběru umístění souboru se Vám data uloží na disk. Cestu k</w:t>
      </w:r>
      <w:r w:rsidR="00014114" w:rsidRPr="006271D7">
        <w:rPr>
          <w:rFonts w:ascii="Century Gothic" w:hAnsi="Century Gothic"/>
          <w:lang w:eastAsia="cs-CZ"/>
        </w:rPr>
        <w:t xml:space="preserve"> uloženému </w:t>
      </w:r>
      <w:r w:rsidR="007D2F17" w:rsidRPr="006271D7">
        <w:rPr>
          <w:rFonts w:ascii="Century Gothic" w:hAnsi="Century Gothic"/>
          <w:lang w:eastAsia="cs-CZ"/>
        </w:rPr>
        <w:t xml:space="preserve">souboru si </w:t>
      </w:r>
      <w:r w:rsidR="008740CE" w:rsidRPr="006271D7">
        <w:rPr>
          <w:rFonts w:ascii="Century Gothic" w:hAnsi="Century Gothic"/>
          <w:lang w:eastAsia="cs-CZ"/>
        </w:rPr>
        <w:t>za</w:t>
      </w:r>
      <w:r w:rsidR="007D2F17" w:rsidRPr="006271D7">
        <w:rPr>
          <w:rFonts w:ascii="Century Gothic" w:hAnsi="Century Gothic"/>
          <w:lang w:eastAsia="cs-CZ"/>
        </w:rPr>
        <w:t xml:space="preserve">pamatujte pro příští načtení dat do formuláře. </w:t>
      </w:r>
    </w:p>
    <w:p w14:paraId="5C8FEA72" w14:textId="5DB5619D" w:rsidR="00302AA2" w:rsidRPr="006271D7" w:rsidRDefault="009A6740" w:rsidP="00FA50C6">
      <w:pPr>
        <w:pStyle w:val="Titulek"/>
        <w:keepNext/>
        <w:rPr>
          <w:rFonts w:ascii="Century Gothic" w:hAnsi="Century Gothic"/>
        </w:rPr>
      </w:pPr>
      <w:r w:rsidRPr="006271D7">
        <w:rPr>
          <w:rFonts w:ascii="Century Gothic" w:hAnsi="Century Gothic"/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6919826C" wp14:editId="6084A6D3">
                <wp:simplePos x="0" y="0"/>
                <wp:positionH relativeFrom="column">
                  <wp:posOffset>403860</wp:posOffset>
                </wp:positionH>
                <wp:positionV relativeFrom="paragraph">
                  <wp:posOffset>1066165</wp:posOffset>
                </wp:positionV>
                <wp:extent cx="1123950" cy="466725"/>
                <wp:effectExtent l="0" t="0" r="19050" b="28575"/>
                <wp:wrapNone/>
                <wp:docPr id="36" name="Ová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4667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4A75F8" id="Ovál 36" o:spid="_x0000_s1026" style="position:absolute;margin-left:31.8pt;margin-top:83.95pt;width:88.5pt;height:36.75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" filled="f" strokecolor="red" strokeweight="2pt"/>
            </w:pict>
          </mc:Fallback>
        </mc:AlternateContent>
      </w:r>
      <w:r w:rsidR="008740CE" w:rsidRPr="006271D7">
        <w:rPr>
          <w:rFonts w:ascii="Century Gothic" w:hAnsi="Century Gothic"/>
        </w:rPr>
        <w:t xml:space="preserve">Obrázek </w:t>
      </w:r>
      <w:r w:rsidR="002E41FD" w:rsidRPr="006271D7">
        <w:rPr>
          <w:rFonts w:ascii="Century Gothic" w:hAnsi="Century Gothic"/>
          <w:noProof/>
        </w:rPr>
        <w:t>1</w:t>
      </w:r>
      <w:r w:rsidR="00F826F0" w:rsidRPr="006271D7">
        <w:rPr>
          <w:rFonts w:ascii="Century Gothic" w:hAnsi="Century Gothic"/>
          <w:noProof/>
        </w:rPr>
        <w:t>7</w:t>
      </w:r>
      <w:r w:rsidR="008740CE" w:rsidRPr="006271D7">
        <w:rPr>
          <w:rFonts w:ascii="Century Gothic" w:hAnsi="Century Gothic"/>
        </w:rPr>
        <w:t xml:space="preserve"> - Tlačítko pro uložení dat formuláře</w:t>
      </w:r>
      <w:bookmarkStart w:id="11" w:name="_Toc492634897"/>
      <w:r w:rsidR="00FA50C6" w:rsidRPr="006271D7">
        <w:rPr>
          <w:rFonts w:ascii="Century Gothic" w:hAnsi="Century Gothic"/>
          <w:noProof/>
          <w:lang w:eastAsia="cs-CZ"/>
        </w:rPr>
        <w:drawing>
          <wp:inline distT="0" distB="0" distL="0" distR="0" wp14:anchorId="7776CCE3" wp14:editId="5C754321">
            <wp:extent cx="6120130" cy="1521460"/>
            <wp:effectExtent l="0" t="0" r="0" b="254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2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C20D8" w14:textId="3DC2859E" w:rsidR="007A14D7" w:rsidRPr="006271D7" w:rsidRDefault="007A14D7" w:rsidP="009C0F76">
      <w:pPr>
        <w:pStyle w:val="Nadpis2"/>
        <w:rPr>
          <w:rFonts w:ascii="Century Gothic" w:hAnsi="Century Gothic"/>
        </w:rPr>
      </w:pPr>
      <w:r w:rsidRPr="006271D7">
        <w:rPr>
          <w:rFonts w:ascii="Century Gothic" w:hAnsi="Century Gothic"/>
        </w:rPr>
        <w:t>Načtení vyplněných dat z disku</w:t>
      </w:r>
      <w:bookmarkEnd w:id="11"/>
    </w:p>
    <w:p w14:paraId="37EE4F7C" w14:textId="302DD662" w:rsidR="007A14D7" w:rsidRPr="006271D7" w:rsidRDefault="00187108" w:rsidP="0027097B">
      <w:pPr>
        <w:jc w:val="both"/>
        <w:rPr>
          <w:rFonts w:ascii="Century Gothic" w:hAnsi="Century Gothic"/>
          <w:lang w:eastAsia="cs-CZ"/>
        </w:rPr>
      </w:pPr>
      <w:r w:rsidRPr="006271D7">
        <w:rPr>
          <w:rFonts w:ascii="Century Gothic" w:hAnsi="Century Gothic"/>
          <w:lang w:eastAsia="cs-CZ"/>
        </w:rPr>
        <w:t>Pro načtení vyplněných dat z disku stiskněte v horní části formuláře tlačítko „Načíst data“</w:t>
      </w:r>
      <w:r w:rsidR="00723D65" w:rsidRPr="006271D7">
        <w:rPr>
          <w:rFonts w:ascii="Century Gothic" w:hAnsi="Century Gothic"/>
          <w:lang w:eastAsia="cs-CZ"/>
        </w:rPr>
        <w:t xml:space="preserve"> a vyberete soubor k nahrání, tj. soubor, který jste si uložili s plně či částečně předvyplněnými daty v elektronické žádosti.</w:t>
      </w:r>
    </w:p>
    <w:p w14:paraId="76CA6B34" w14:textId="41491821" w:rsidR="00E36EDB" w:rsidRPr="006271D7" w:rsidRDefault="00D17D0C" w:rsidP="0027097B">
      <w:pPr>
        <w:jc w:val="both"/>
        <w:rPr>
          <w:rFonts w:ascii="Century Gothic" w:hAnsi="Century Gothic"/>
          <w:shd w:val="clear" w:color="auto" w:fill="FFFFFF"/>
          <w:lang w:eastAsia="cs-CZ"/>
        </w:rPr>
      </w:pPr>
      <w:r w:rsidRPr="006271D7">
        <w:rPr>
          <w:rFonts w:ascii="Century Gothic" w:hAnsi="Century Gothic"/>
          <w:b/>
          <w:shd w:val="clear" w:color="auto" w:fill="FFFFFF"/>
          <w:lang w:eastAsia="cs-CZ"/>
        </w:rPr>
        <w:t>POZOR:</w:t>
      </w:r>
      <w:r w:rsidRPr="006271D7">
        <w:rPr>
          <w:rFonts w:ascii="Century Gothic" w:hAnsi="Century Gothic"/>
          <w:shd w:val="clear" w:color="auto" w:fill="FFFFFF"/>
          <w:lang w:eastAsia="cs-CZ"/>
        </w:rPr>
        <w:t xml:space="preserve"> otevřená žádost ponechaná bez činnosti po dobu delší než </w:t>
      </w:r>
      <w:r w:rsidR="00FA37AE" w:rsidRPr="006271D7">
        <w:rPr>
          <w:rFonts w:ascii="Century Gothic" w:hAnsi="Century Gothic"/>
          <w:shd w:val="clear" w:color="auto" w:fill="FFFFFF"/>
          <w:lang w:eastAsia="cs-CZ"/>
        </w:rPr>
        <w:t xml:space="preserve">30 </w:t>
      </w:r>
      <w:r w:rsidRPr="006271D7">
        <w:rPr>
          <w:rFonts w:ascii="Century Gothic" w:hAnsi="Century Gothic"/>
          <w:shd w:val="clear" w:color="auto" w:fill="FFFFFF"/>
          <w:lang w:eastAsia="cs-CZ"/>
        </w:rPr>
        <w:t xml:space="preserve">minut se sama </w:t>
      </w:r>
      <w:r w:rsidRPr="006271D7">
        <w:rPr>
          <w:rFonts w:ascii="Century Gothic" w:hAnsi="Century Gothic"/>
          <w:b/>
          <w:shd w:val="clear" w:color="auto" w:fill="FFFFFF"/>
          <w:lang w:eastAsia="cs-CZ"/>
        </w:rPr>
        <w:t xml:space="preserve">automaticky </w:t>
      </w:r>
      <w:r w:rsidR="00AC0722" w:rsidRPr="006271D7">
        <w:rPr>
          <w:rFonts w:ascii="Century Gothic" w:hAnsi="Century Gothic"/>
          <w:b/>
        </w:rPr>
        <w:t>uzavře. Pokud nejsou data uložena, není možné data obnovit. Doporučujeme průběžné ukládání dat/formuláře!!!</w:t>
      </w:r>
      <w:r w:rsidRPr="006271D7">
        <w:rPr>
          <w:rFonts w:ascii="Century Gothic" w:hAnsi="Century Gothic"/>
          <w:b/>
          <w:shd w:val="clear" w:color="auto" w:fill="FFFFFF"/>
          <w:lang w:eastAsia="cs-CZ"/>
        </w:rPr>
        <w:t xml:space="preserve"> </w:t>
      </w:r>
      <w:r w:rsidR="00AC0722" w:rsidRPr="006271D7">
        <w:rPr>
          <w:rFonts w:ascii="Century Gothic" w:hAnsi="Century Gothic"/>
          <w:shd w:val="clear" w:color="auto" w:fill="FFFFFF"/>
          <w:lang w:eastAsia="cs-CZ"/>
        </w:rPr>
        <w:t>(</w:t>
      </w:r>
      <w:r w:rsidRPr="006271D7">
        <w:rPr>
          <w:rFonts w:ascii="Century Gothic" w:hAnsi="Century Gothic"/>
          <w:shd w:val="clear" w:color="auto" w:fill="FFFFFF"/>
          <w:lang w:eastAsia="cs-CZ"/>
        </w:rPr>
        <w:t>Pokud tedy chcete rozpracovanou žádost doplnit později, uložte si data pro pozdější načtení</w:t>
      </w:r>
      <w:r w:rsidR="00AC0722" w:rsidRPr="006271D7">
        <w:rPr>
          <w:rFonts w:ascii="Century Gothic" w:hAnsi="Century Gothic"/>
          <w:shd w:val="clear" w:color="auto" w:fill="FFFFFF"/>
          <w:lang w:eastAsia="cs-CZ"/>
        </w:rPr>
        <w:t>)</w:t>
      </w:r>
      <w:r w:rsidRPr="006271D7">
        <w:rPr>
          <w:rFonts w:ascii="Century Gothic" w:hAnsi="Century Gothic"/>
          <w:shd w:val="clear" w:color="auto" w:fill="FFFFFF"/>
          <w:lang w:eastAsia="cs-CZ"/>
        </w:rPr>
        <w:t>.</w:t>
      </w:r>
    </w:p>
    <w:p w14:paraId="707B3DBF" w14:textId="42FCC5F7" w:rsidR="007F3C0E" w:rsidRPr="006271D7" w:rsidRDefault="007F3C0E" w:rsidP="007F3C0E">
      <w:pPr>
        <w:pStyle w:val="Titulek"/>
        <w:keepNext/>
        <w:spacing w:after="240"/>
        <w:rPr>
          <w:rFonts w:ascii="Century Gothic" w:hAnsi="Century Gothic"/>
        </w:rPr>
      </w:pPr>
      <w:r w:rsidRPr="006271D7">
        <w:rPr>
          <w:rFonts w:ascii="Century Gothic" w:hAnsi="Century Gothic"/>
        </w:rPr>
        <w:t xml:space="preserve">Obrázek </w:t>
      </w:r>
      <w:r w:rsidRPr="006271D7">
        <w:rPr>
          <w:rFonts w:ascii="Century Gothic" w:hAnsi="Century Gothic"/>
          <w:noProof/>
        </w:rPr>
        <w:fldChar w:fldCharType="begin"/>
      </w:r>
      <w:r w:rsidRPr="006271D7">
        <w:rPr>
          <w:rFonts w:ascii="Century Gothic" w:hAnsi="Century Gothic"/>
          <w:noProof/>
        </w:rPr>
        <w:instrText xml:space="preserve"> SEQ Obrázek \* ARABIC </w:instrText>
      </w:r>
      <w:r w:rsidRPr="006271D7">
        <w:rPr>
          <w:rFonts w:ascii="Century Gothic" w:hAnsi="Century Gothic"/>
          <w:noProof/>
        </w:rPr>
        <w:fldChar w:fldCharType="separate"/>
      </w:r>
      <w:r w:rsidRPr="006271D7">
        <w:rPr>
          <w:rFonts w:ascii="Century Gothic" w:hAnsi="Century Gothic"/>
          <w:noProof/>
        </w:rPr>
        <w:t>1</w:t>
      </w:r>
      <w:r w:rsidRPr="006271D7">
        <w:rPr>
          <w:rFonts w:ascii="Century Gothic" w:hAnsi="Century Gothic"/>
          <w:noProof/>
        </w:rPr>
        <w:fldChar w:fldCharType="end"/>
      </w:r>
      <w:r w:rsidRPr="006271D7">
        <w:rPr>
          <w:rFonts w:ascii="Century Gothic" w:hAnsi="Century Gothic"/>
          <w:noProof/>
        </w:rPr>
        <w:t>8</w:t>
      </w:r>
      <w:r w:rsidRPr="006271D7">
        <w:rPr>
          <w:rFonts w:ascii="Century Gothic" w:hAnsi="Century Gothic"/>
        </w:rPr>
        <w:t xml:space="preserve"> - Tlačítko pro načtení dat z disku</w:t>
      </w:r>
    </w:p>
    <w:p w14:paraId="13CE6812" w14:textId="77777777" w:rsidR="007F3C0E" w:rsidRPr="006271D7" w:rsidRDefault="007F3C0E" w:rsidP="003A7124">
      <w:pPr>
        <w:jc w:val="both"/>
        <w:rPr>
          <w:rFonts w:ascii="Century Gothic" w:hAnsi="Century Gothic"/>
          <w:shd w:val="clear" w:color="auto" w:fill="FFFFFF"/>
          <w:lang w:eastAsia="cs-CZ"/>
        </w:rPr>
      </w:pPr>
    </w:p>
    <w:p w14:paraId="17685501" w14:textId="02AFEFA2" w:rsidR="005E7564" w:rsidRPr="006271D7" w:rsidRDefault="0000408D" w:rsidP="00302AA2">
      <w:pPr>
        <w:pStyle w:val="Titulek"/>
        <w:keepNext/>
        <w:spacing w:after="240"/>
        <w:rPr>
          <w:rFonts w:ascii="Century Gothic" w:hAnsi="Century Gothic"/>
          <w:noProof/>
          <w:lang w:eastAsia="cs-CZ"/>
        </w:rPr>
      </w:pPr>
      <w:r w:rsidRPr="006271D7">
        <w:rPr>
          <w:rFonts w:ascii="Century Gothic" w:hAnsi="Century Gothic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3288D725" wp14:editId="08553035">
                <wp:simplePos x="0" y="0"/>
                <wp:positionH relativeFrom="column">
                  <wp:posOffset>118110</wp:posOffset>
                </wp:positionH>
                <wp:positionV relativeFrom="paragraph">
                  <wp:posOffset>223520</wp:posOffset>
                </wp:positionV>
                <wp:extent cx="1123950" cy="466725"/>
                <wp:effectExtent l="0" t="0" r="19050" b="28575"/>
                <wp:wrapNone/>
                <wp:docPr id="19" name="Ová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4667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9D8A244" id="Ovál 19" o:spid="_x0000_s1026" style="position:absolute;margin-left:9.3pt;margin-top:17.6pt;width:88.5pt;height:36.75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" filled="f" strokecolor="red" strokeweight="2pt"/>
            </w:pict>
          </mc:Fallback>
        </mc:AlternateContent>
      </w:r>
    </w:p>
    <w:p w14:paraId="1EF59B99" w14:textId="56A88D96" w:rsidR="007F3C0E" w:rsidRPr="006271D7" w:rsidRDefault="007F3C0E" w:rsidP="007F3C0E">
      <w:pPr>
        <w:rPr>
          <w:rFonts w:ascii="Century Gothic" w:hAnsi="Century Gothic"/>
        </w:rPr>
      </w:pPr>
      <w:r w:rsidRPr="006271D7">
        <w:rPr>
          <w:rFonts w:ascii="Century Gothic" w:hAnsi="Century Gothic"/>
          <w:noProof/>
          <w:lang w:eastAsia="cs-CZ"/>
        </w:rPr>
        <w:drawing>
          <wp:inline distT="0" distB="0" distL="0" distR="0" wp14:anchorId="1B4CA3BD" wp14:editId="41AC6F6C">
            <wp:extent cx="6120130" cy="2656840"/>
            <wp:effectExtent l="0" t="0" r="0" b="0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5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7BF31" w14:textId="6540BF1E" w:rsidR="00187108" w:rsidRPr="006271D7" w:rsidRDefault="00187108" w:rsidP="00621C03">
      <w:pPr>
        <w:spacing w:after="0"/>
        <w:jc w:val="center"/>
        <w:rPr>
          <w:rFonts w:ascii="Century Gothic" w:hAnsi="Century Gothic"/>
          <w:lang w:eastAsia="cs-CZ"/>
        </w:rPr>
      </w:pPr>
    </w:p>
    <w:p w14:paraId="0B104485" w14:textId="7ACABD23" w:rsidR="00AA6B9E" w:rsidRPr="006271D7" w:rsidRDefault="00AA6B9E" w:rsidP="00621C03">
      <w:pPr>
        <w:pStyle w:val="Nadpis1"/>
        <w:numPr>
          <w:ilvl w:val="0"/>
          <w:numId w:val="0"/>
        </w:numPr>
        <w:spacing w:before="120" w:after="120"/>
        <w:ind w:left="432" w:hanging="432"/>
        <w:rPr>
          <w:rFonts w:ascii="Century Gothic" w:hAnsi="Century Gothic"/>
          <w:color w:val="00B0F0"/>
          <w:szCs w:val="26"/>
          <w:shd w:val="clear" w:color="auto" w:fill="auto"/>
        </w:rPr>
      </w:pPr>
      <w:bookmarkStart w:id="12" w:name="_Toc492634898"/>
      <w:r w:rsidRPr="006271D7">
        <w:rPr>
          <w:rFonts w:ascii="Century Gothic" w:hAnsi="Century Gothic"/>
          <w:color w:val="00B0F0"/>
          <w:szCs w:val="26"/>
          <w:shd w:val="clear" w:color="auto" w:fill="auto"/>
        </w:rPr>
        <w:t>Odeslání žádosti</w:t>
      </w:r>
      <w:bookmarkEnd w:id="12"/>
    </w:p>
    <w:p w14:paraId="1B7A12FD" w14:textId="0718A7DE" w:rsidR="00E36EDB" w:rsidRPr="006271D7" w:rsidRDefault="00E36EDB" w:rsidP="00E36EDB">
      <w:pPr>
        <w:jc w:val="both"/>
        <w:rPr>
          <w:rFonts w:ascii="Century Gothic" w:hAnsi="Century Gothic"/>
          <w:lang w:eastAsia="cs-CZ"/>
        </w:rPr>
      </w:pPr>
      <w:r w:rsidRPr="006271D7">
        <w:rPr>
          <w:rFonts w:ascii="Century Gothic" w:hAnsi="Century Gothic"/>
          <w:lang w:eastAsia="cs-CZ"/>
        </w:rPr>
        <w:t>Po řádném vyplnění žádosti klikněte na tlačítko „Odeslat“</w:t>
      </w:r>
      <w:r w:rsidR="007F46CE" w:rsidRPr="006271D7">
        <w:rPr>
          <w:rFonts w:ascii="Century Gothic" w:hAnsi="Century Gothic"/>
          <w:lang w:eastAsia="cs-CZ"/>
        </w:rPr>
        <w:t xml:space="preserve"> – viz níže</w:t>
      </w:r>
      <w:r w:rsidRPr="006271D7">
        <w:rPr>
          <w:rFonts w:ascii="Century Gothic" w:hAnsi="Century Gothic"/>
          <w:lang w:eastAsia="cs-CZ"/>
        </w:rPr>
        <w:t xml:space="preserve">. Po stisku tlačítka dojde </w:t>
      </w:r>
      <w:r w:rsidR="00810A89" w:rsidRPr="006271D7">
        <w:rPr>
          <w:rFonts w:ascii="Century Gothic" w:hAnsi="Century Gothic"/>
          <w:lang w:eastAsia="cs-CZ"/>
        </w:rPr>
        <w:t>k</w:t>
      </w:r>
      <w:r w:rsidRPr="006271D7">
        <w:rPr>
          <w:rFonts w:ascii="Century Gothic" w:hAnsi="Century Gothic"/>
          <w:lang w:eastAsia="cs-CZ"/>
        </w:rPr>
        <w:t xml:space="preserve"> odeslání žádosti na úřad. </w:t>
      </w:r>
    </w:p>
    <w:p w14:paraId="19CF4403" w14:textId="77777777" w:rsidR="0027097B" w:rsidRPr="006271D7" w:rsidRDefault="0027097B" w:rsidP="00E36EDB">
      <w:pPr>
        <w:jc w:val="both"/>
        <w:rPr>
          <w:rFonts w:ascii="Century Gothic" w:hAnsi="Century Gothic"/>
          <w:lang w:eastAsia="cs-CZ"/>
        </w:rPr>
      </w:pPr>
    </w:p>
    <w:p w14:paraId="78C0CD1C" w14:textId="5D80884E" w:rsidR="003A7124" w:rsidRPr="006271D7" w:rsidRDefault="003A7124" w:rsidP="003A7124">
      <w:pPr>
        <w:pStyle w:val="Titulek"/>
        <w:keepNext/>
        <w:spacing w:after="120"/>
        <w:jc w:val="both"/>
        <w:rPr>
          <w:rFonts w:ascii="Century Gothic" w:hAnsi="Century Gothic"/>
        </w:rPr>
      </w:pPr>
      <w:r w:rsidRPr="006271D7">
        <w:rPr>
          <w:rFonts w:ascii="Century Gothic" w:hAnsi="Century Gothic"/>
        </w:rPr>
        <w:lastRenderedPageBreak/>
        <w:t xml:space="preserve">Obrázek </w:t>
      </w:r>
      <w:r w:rsidR="005E1616" w:rsidRPr="006271D7">
        <w:rPr>
          <w:rFonts w:ascii="Century Gothic" w:hAnsi="Century Gothic"/>
          <w:noProof/>
        </w:rPr>
        <w:fldChar w:fldCharType="begin"/>
      </w:r>
      <w:r w:rsidR="005E1616" w:rsidRPr="006271D7">
        <w:rPr>
          <w:rFonts w:ascii="Century Gothic" w:hAnsi="Century Gothic"/>
          <w:noProof/>
        </w:rPr>
        <w:instrText xml:space="preserve"> SEQ Obrázek \* ARABIC </w:instrText>
      </w:r>
      <w:r w:rsidR="005E1616" w:rsidRPr="006271D7">
        <w:rPr>
          <w:rFonts w:ascii="Century Gothic" w:hAnsi="Century Gothic"/>
          <w:noProof/>
        </w:rPr>
        <w:fldChar w:fldCharType="separate"/>
      </w:r>
      <w:r w:rsidR="00C55921" w:rsidRPr="006271D7">
        <w:rPr>
          <w:rFonts w:ascii="Century Gothic" w:hAnsi="Century Gothic"/>
          <w:noProof/>
        </w:rPr>
        <w:t>1</w:t>
      </w:r>
      <w:r w:rsidR="005E1616" w:rsidRPr="006271D7">
        <w:rPr>
          <w:rFonts w:ascii="Century Gothic" w:hAnsi="Century Gothic"/>
          <w:noProof/>
        </w:rPr>
        <w:fldChar w:fldCharType="end"/>
      </w:r>
      <w:r w:rsidR="00F826F0" w:rsidRPr="006271D7">
        <w:rPr>
          <w:rFonts w:ascii="Century Gothic" w:hAnsi="Century Gothic"/>
          <w:noProof/>
        </w:rPr>
        <w:t>9</w:t>
      </w:r>
      <w:r w:rsidRPr="006271D7">
        <w:rPr>
          <w:rFonts w:ascii="Century Gothic" w:hAnsi="Century Gothic"/>
        </w:rPr>
        <w:t xml:space="preserve"> - Tlačítko pro odeslání žádosti na úřad</w:t>
      </w:r>
    </w:p>
    <w:p w14:paraId="43BE1F08" w14:textId="011ACB5D" w:rsidR="00FA50C6" w:rsidRPr="006271D7" w:rsidRDefault="009A6740" w:rsidP="00FA50C6">
      <w:pPr>
        <w:rPr>
          <w:rFonts w:ascii="Century Gothic" w:hAnsi="Century Gothic"/>
        </w:rPr>
      </w:pPr>
      <w:r w:rsidRPr="006271D7">
        <w:rPr>
          <w:rFonts w:ascii="Century Gothic" w:hAnsi="Century Gothic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7BF871C5" wp14:editId="070246C6">
                <wp:simplePos x="0" y="0"/>
                <wp:positionH relativeFrom="column">
                  <wp:posOffset>299085</wp:posOffset>
                </wp:positionH>
                <wp:positionV relativeFrom="paragraph">
                  <wp:posOffset>579755</wp:posOffset>
                </wp:positionV>
                <wp:extent cx="1123950" cy="466725"/>
                <wp:effectExtent l="0" t="0" r="19050" b="28575"/>
                <wp:wrapNone/>
                <wp:docPr id="44" name="Ová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4667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41051EB" id="Ovál 44" o:spid="_x0000_s1026" style="position:absolute;margin-left:23.55pt;margin-top:45.65pt;width:88.5pt;height:36.75pt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" filled="f" strokecolor="red" strokeweight="2pt"/>
            </w:pict>
          </mc:Fallback>
        </mc:AlternateContent>
      </w:r>
      <w:r w:rsidR="00FA50C6" w:rsidRPr="006271D7">
        <w:rPr>
          <w:rFonts w:ascii="Century Gothic" w:hAnsi="Century Gothic"/>
          <w:noProof/>
          <w:lang w:eastAsia="cs-CZ"/>
        </w:rPr>
        <w:drawing>
          <wp:inline distT="0" distB="0" distL="0" distR="0" wp14:anchorId="3368E1BB" wp14:editId="2C7DC125">
            <wp:extent cx="6120130" cy="1521460"/>
            <wp:effectExtent l="0" t="0" r="0" b="254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2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8EF04" w14:textId="554F33D4" w:rsidR="00F826F0" w:rsidRPr="006271D7" w:rsidRDefault="00E36EDB" w:rsidP="00621C03">
      <w:pPr>
        <w:spacing w:after="240"/>
        <w:jc w:val="both"/>
        <w:rPr>
          <w:rFonts w:ascii="Century Gothic" w:hAnsi="Century Gothic"/>
          <w:lang w:eastAsia="cs-CZ"/>
        </w:rPr>
      </w:pPr>
      <w:r w:rsidRPr="006271D7">
        <w:rPr>
          <w:rFonts w:ascii="Century Gothic" w:hAnsi="Century Gothic"/>
          <w:lang w:eastAsia="cs-CZ"/>
        </w:rPr>
        <w:t>Po odeslání žádosti se Vám zobrazí odpověď ve žlutě podbarveném poli</w:t>
      </w:r>
      <w:r w:rsidR="007F46CE" w:rsidRPr="006271D7">
        <w:rPr>
          <w:rFonts w:ascii="Century Gothic" w:hAnsi="Century Gothic"/>
          <w:lang w:eastAsia="cs-CZ"/>
        </w:rPr>
        <w:t xml:space="preserve"> – viz níže</w:t>
      </w:r>
      <w:r w:rsidRPr="006271D7">
        <w:rPr>
          <w:rFonts w:ascii="Century Gothic" w:hAnsi="Century Gothic"/>
          <w:lang w:eastAsia="cs-CZ"/>
        </w:rPr>
        <w:t>. Pokud vidíte žlutě podbarvený rámeček s pořadovým číslem, je Vaše žádost úspěšně odeslána. Zároveň je zobrazen datum a čas přijetí žádosti s přesností na vteřiny.</w:t>
      </w:r>
    </w:p>
    <w:p w14:paraId="2C8CAAD9" w14:textId="1A29D427" w:rsidR="00EA5089" w:rsidRPr="006271D7" w:rsidRDefault="00621C03" w:rsidP="00621C03">
      <w:pPr>
        <w:spacing w:after="0"/>
        <w:rPr>
          <w:rFonts w:ascii="Century Gothic" w:hAnsi="Century Gothic"/>
          <w:noProof/>
          <w:lang w:eastAsia="cs-CZ"/>
        </w:rPr>
      </w:pPr>
      <w:r w:rsidRPr="006271D7">
        <w:rPr>
          <w:rFonts w:ascii="Century Gothic" w:hAnsi="Century Gothic"/>
          <w:i/>
          <w:iCs/>
          <w:color w:val="00436A" w:themeColor="text2"/>
          <w:sz w:val="18"/>
          <w:szCs w:val="18"/>
        </w:rPr>
        <w:t xml:space="preserve">Obrázek </w:t>
      </w:r>
      <w:r w:rsidR="00F826F0" w:rsidRPr="006271D7">
        <w:rPr>
          <w:rFonts w:ascii="Century Gothic" w:hAnsi="Century Gothic"/>
          <w:i/>
          <w:iCs/>
          <w:color w:val="00436A" w:themeColor="text2"/>
          <w:sz w:val="18"/>
          <w:szCs w:val="18"/>
        </w:rPr>
        <w:t>20</w:t>
      </w:r>
      <w:r w:rsidRPr="006271D7">
        <w:rPr>
          <w:rFonts w:ascii="Century Gothic" w:hAnsi="Century Gothic"/>
          <w:i/>
          <w:iCs/>
          <w:color w:val="00436A" w:themeColor="text2"/>
          <w:sz w:val="18"/>
          <w:szCs w:val="18"/>
        </w:rPr>
        <w:t xml:space="preserve"> - Potvrzovací </w:t>
      </w:r>
      <w:r w:rsidR="00810A89" w:rsidRPr="006271D7">
        <w:rPr>
          <w:rFonts w:ascii="Century Gothic" w:hAnsi="Century Gothic"/>
          <w:i/>
          <w:iCs/>
          <w:color w:val="00436A" w:themeColor="text2"/>
          <w:sz w:val="18"/>
          <w:szCs w:val="18"/>
        </w:rPr>
        <w:t>oznámení</w:t>
      </w:r>
      <w:r w:rsidRPr="006271D7">
        <w:rPr>
          <w:rFonts w:ascii="Century Gothic" w:hAnsi="Century Gothic"/>
          <w:i/>
          <w:iCs/>
          <w:color w:val="00436A" w:themeColor="text2"/>
          <w:sz w:val="18"/>
          <w:szCs w:val="18"/>
        </w:rPr>
        <w:t xml:space="preserve"> o správném odeslání žádosti na úřad</w:t>
      </w:r>
    </w:p>
    <w:p w14:paraId="6591BECF" w14:textId="3BBF67D3" w:rsidR="003269DD" w:rsidRPr="006271D7" w:rsidRDefault="003269DD" w:rsidP="00621C03">
      <w:pPr>
        <w:spacing w:after="0"/>
        <w:rPr>
          <w:rFonts w:ascii="Century Gothic" w:hAnsi="Century Gothic"/>
          <w:lang w:eastAsia="cs-CZ"/>
        </w:rPr>
      </w:pPr>
      <w:r w:rsidRPr="006271D7">
        <w:rPr>
          <w:rFonts w:ascii="Century Gothic" w:hAnsi="Century Gothic"/>
          <w:noProof/>
          <w:lang w:eastAsia="cs-CZ"/>
        </w:rPr>
        <w:drawing>
          <wp:inline distT="0" distB="0" distL="0" distR="0" wp14:anchorId="7381A182" wp14:editId="2892328B">
            <wp:extent cx="6120000" cy="2022261"/>
            <wp:effectExtent l="0" t="0" r="0" b="0"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23189" t="61151" r="23117" b="7305"/>
                    <a:stretch/>
                  </pic:blipFill>
                  <pic:spPr bwMode="auto">
                    <a:xfrm>
                      <a:off x="0" y="0"/>
                      <a:ext cx="6120000" cy="2022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057F94" w14:textId="77777777" w:rsidR="007D2958" w:rsidRPr="006271D7" w:rsidRDefault="007D2958" w:rsidP="00EA5089">
      <w:pPr>
        <w:jc w:val="both"/>
        <w:rPr>
          <w:rFonts w:ascii="Century Gothic" w:hAnsi="Century Gothic"/>
          <w:b/>
          <w:lang w:eastAsia="cs-CZ"/>
        </w:rPr>
      </w:pPr>
    </w:p>
    <w:p w14:paraId="52DF280D" w14:textId="526548C1" w:rsidR="00EA5089" w:rsidRPr="006271D7" w:rsidRDefault="00EA5089" w:rsidP="00EA5089">
      <w:pPr>
        <w:jc w:val="both"/>
        <w:rPr>
          <w:rFonts w:ascii="Century Gothic" w:hAnsi="Century Gothic"/>
          <w:lang w:eastAsia="cs-CZ"/>
        </w:rPr>
      </w:pPr>
      <w:r w:rsidRPr="006271D7">
        <w:rPr>
          <w:rFonts w:ascii="Century Gothic" w:hAnsi="Century Gothic"/>
          <w:b/>
          <w:lang w:eastAsia="cs-CZ"/>
        </w:rPr>
        <w:t xml:space="preserve">POZOR: </w:t>
      </w:r>
      <w:r w:rsidRPr="006271D7">
        <w:rPr>
          <w:rFonts w:ascii="Century Gothic" w:hAnsi="Century Gothic"/>
          <w:lang w:eastAsia="cs-CZ"/>
        </w:rPr>
        <w:t xml:space="preserve">V případě, že žádost odešlete před termínem, objeví se Vám žluté pole s textem – viz níže. Žádost nelze přijmout před zahájením příjmu žádosti, tj. </w:t>
      </w:r>
      <w:r w:rsidR="00AE4F54" w:rsidRPr="006271D7">
        <w:rPr>
          <w:rFonts w:ascii="Century Gothic" w:hAnsi="Century Gothic"/>
          <w:b/>
          <w:lang w:eastAsia="cs-CZ"/>
        </w:rPr>
        <w:t>před 10</w:t>
      </w:r>
      <w:r w:rsidR="00621C03" w:rsidRPr="006271D7">
        <w:rPr>
          <w:rFonts w:ascii="Century Gothic" w:hAnsi="Century Gothic"/>
          <w:b/>
          <w:lang w:eastAsia="cs-CZ"/>
        </w:rPr>
        <w:t>:</w:t>
      </w:r>
      <w:r w:rsidR="00AE4F54" w:rsidRPr="006271D7">
        <w:rPr>
          <w:rFonts w:ascii="Century Gothic" w:hAnsi="Century Gothic"/>
          <w:b/>
          <w:lang w:eastAsia="cs-CZ"/>
        </w:rPr>
        <w:t xml:space="preserve">00 hod. dne </w:t>
      </w:r>
      <w:r w:rsidR="00810A89" w:rsidRPr="006271D7">
        <w:rPr>
          <w:rFonts w:ascii="Century Gothic" w:hAnsi="Century Gothic"/>
          <w:b/>
          <w:lang w:eastAsia="cs-CZ"/>
        </w:rPr>
        <w:t>1</w:t>
      </w:r>
      <w:r w:rsidR="00621C03" w:rsidRPr="006271D7">
        <w:rPr>
          <w:rFonts w:ascii="Century Gothic" w:hAnsi="Century Gothic"/>
          <w:b/>
          <w:lang w:eastAsia="cs-CZ"/>
        </w:rPr>
        <w:t xml:space="preserve">. </w:t>
      </w:r>
      <w:r w:rsidR="00810A89" w:rsidRPr="006271D7">
        <w:rPr>
          <w:rFonts w:ascii="Century Gothic" w:hAnsi="Century Gothic"/>
          <w:b/>
          <w:lang w:eastAsia="cs-CZ"/>
        </w:rPr>
        <w:t>8</w:t>
      </w:r>
      <w:r w:rsidR="00621C03" w:rsidRPr="006271D7">
        <w:rPr>
          <w:rFonts w:ascii="Century Gothic" w:hAnsi="Century Gothic"/>
          <w:b/>
          <w:lang w:eastAsia="cs-CZ"/>
        </w:rPr>
        <w:t>. 20</w:t>
      </w:r>
      <w:r w:rsidR="00520E20" w:rsidRPr="006271D7">
        <w:rPr>
          <w:rFonts w:ascii="Century Gothic" w:hAnsi="Century Gothic"/>
          <w:b/>
          <w:lang w:eastAsia="cs-CZ"/>
        </w:rPr>
        <w:t>2</w:t>
      </w:r>
      <w:r w:rsidR="00810A89" w:rsidRPr="006271D7">
        <w:rPr>
          <w:rFonts w:ascii="Century Gothic" w:hAnsi="Century Gothic"/>
          <w:b/>
          <w:lang w:eastAsia="cs-CZ"/>
        </w:rPr>
        <w:t>3</w:t>
      </w:r>
      <w:r w:rsidRPr="006271D7">
        <w:rPr>
          <w:rFonts w:ascii="Century Gothic" w:hAnsi="Century Gothic"/>
          <w:b/>
          <w:lang w:eastAsia="cs-CZ"/>
        </w:rPr>
        <w:t xml:space="preserve"> (termín je uveden v</w:t>
      </w:r>
      <w:r w:rsidR="00AE4F54" w:rsidRPr="006271D7">
        <w:rPr>
          <w:rFonts w:ascii="Century Gothic" w:hAnsi="Century Gothic"/>
          <w:b/>
          <w:lang w:eastAsia="cs-CZ"/>
        </w:rPr>
        <w:t> Dotačním p</w:t>
      </w:r>
      <w:r w:rsidRPr="006271D7">
        <w:rPr>
          <w:rFonts w:ascii="Century Gothic" w:hAnsi="Century Gothic"/>
          <w:b/>
          <w:lang w:eastAsia="cs-CZ"/>
        </w:rPr>
        <w:t>rogramu)</w:t>
      </w:r>
      <w:r w:rsidRPr="006271D7">
        <w:rPr>
          <w:rFonts w:ascii="Century Gothic" w:hAnsi="Century Gothic"/>
          <w:lang w:eastAsia="cs-CZ"/>
        </w:rPr>
        <w:t>. Uložte si data žádosti a žádost odešlete znovu po zahájení příjmu žádostí.</w:t>
      </w:r>
    </w:p>
    <w:p w14:paraId="67313C91" w14:textId="13970F92" w:rsidR="00621C03" w:rsidRPr="006271D7" w:rsidRDefault="00621C03" w:rsidP="00621C03">
      <w:pPr>
        <w:pStyle w:val="Titulek"/>
        <w:keepNext/>
        <w:spacing w:after="120"/>
        <w:rPr>
          <w:rFonts w:ascii="Century Gothic" w:hAnsi="Century Gothic"/>
        </w:rPr>
      </w:pPr>
      <w:r w:rsidRPr="006271D7">
        <w:rPr>
          <w:rFonts w:ascii="Century Gothic" w:hAnsi="Century Gothic"/>
        </w:rPr>
        <w:t xml:space="preserve">Obrázek </w:t>
      </w:r>
      <w:r w:rsidR="00C56A96" w:rsidRPr="006271D7">
        <w:rPr>
          <w:rFonts w:ascii="Century Gothic" w:hAnsi="Century Gothic"/>
          <w:noProof/>
        </w:rPr>
        <w:t>2</w:t>
      </w:r>
      <w:r w:rsidR="00F826F0" w:rsidRPr="006271D7">
        <w:rPr>
          <w:rFonts w:ascii="Century Gothic" w:hAnsi="Century Gothic"/>
          <w:noProof/>
        </w:rPr>
        <w:t>1</w:t>
      </w:r>
      <w:r w:rsidRPr="006271D7">
        <w:rPr>
          <w:rFonts w:ascii="Century Gothic" w:hAnsi="Century Gothic"/>
        </w:rPr>
        <w:t xml:space="preserve"> - </w:t>
      </w:r>
      <w:r w:rsidR="00FA50C6" w:rsidRPr="006271D7">
        <w:rPr>
          <w:rFonts w:ascii="Century Gothic" w:hAnsi="Century Gothic"/>
        </w:rPr>
        <w:t>O</w:t>
      </w:r>
      <w:r w:rsidR="00810A89" w:rsidRPr="006271D7">
        <w:rPr>
          <w:rFonts w:ascii="Century Gothic" w:hAnsi="Century Gothic"/>
        </w:rPr>
        <w:t>známení</w:t>
      </w:r>
      <w:r w:rsidRPr="006271D7">
        <w:rPr>
          <w:rFonts w:ascii="Century Gothic" w:hAnsi="Century Gothic"/>
        </w:rPr>
        <w:t xml:space="preserve"> o odeslání žádosti na úřad před termínem příjmu žádostí</w:t>
      </w:r>
    </w:p>
    <w:p w14:paraId="74277A95" w14:textId="6C875EC4" w:rsidR="007B106D" w:rsidRPr="006271D7" w:rsidRDefault="004F0974" w:rsidP="00F87BE6">
      <w:pPr>
        <w:jc w:val="center"/>
        <w:rPr>
          <w:rFonts w:ascii="Century Gothic" w:hAnsi="Century Gothic"/>
          <w:lang w:eastAsia="cs-CZ"/>
        </w:rPr>
      </w:pPr>
      <w:r w:rsidRPr="006271D7">
        <w:rPr>
          <w:rFonts w:ascii="Century Gothic" w:hAnsi="Century Gothic"/>
          <w:noProof/>
          <w:lang w:eastAsia="cs-CZ"/>
        </w:rPr>
        <w:drawing>
          <wp:inline distT="0" distB="0" distL="0" distR="0" wp14:anchorId="32D8A749" wp14:editId="5357DB5D">
            <wp:extent cx="5916454" cy="1924050"/>
            <wp:effectExtent l="0" t="0" r="8255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30660" t="74710" r="31054" b="3154"/>
                    <a:stretch/>
                  </pic:blipFill>
                  <pic:spPr bwMode="auto">
                    <a:xfrm>
                      <a:off x="0" y="0"/>
                      <a:ext cx="5936443" cy="193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E12E19" w14:textId="73D55A4A" w:rsidR="00670925" w:rsidRPr="006271D7" w:rsidRDefault="00584BEC" w:rsidP="00670925">
      <w:pPr>
        <w:rPr>
          <w:rFonts w:ascii="Century Gothic" w:hAnsi="Century Gothic"/>
          <w:lang w:eastAsia="cs-CZ"/>
        </w:rPr>
      </w:pPr>
      <w:r w:rsidRPr="006271D7">
        <w:rPr>
          <w:rFonts w:ascii="Century Gothic" w:hAnsi="Century Gothic"/>
          <w:b/>
          <w:lang w:eastAsia="cs-CZ"/>
        </w:rPr>
        <w:t xml:space="preserve">POZOR: </w:t>
      </w:r>
      <w:r w:rsidRPr="006271D7">
        <w:rPr>
          <w:rFonts w:ascii="Century Gothic" w:hAnsi="Century Gothic"/>
          <w:lang w:eastAsia="cs-CZ"/>
        </w:rPr>
        <w:t xml:space="preserve">V případě, že žádost odešlete po termínu, objeví se Vám žluté pole s textem – viz níže. Žádost nelze </w:t>
      </w:r>
      <w:r w:rsidR="00670925" w:rsidRPr="006271D7">
        <w:rPr>
          <w:rFonts w:ascii="Century Gothic" w:hAnsi="Century Gothic"/>
          <w:lang w:eastAsia="cs-CZ"/>
        </w:rPr>
        <w:t>přijmout po termínu příjmu žádosti.</w:t>
      </w:r>
    </w:p>
    <w:p w14:paraId="721F8CED" w14:textId="25769447" w:rsidR="00621C03" w:rsidRPr="006271D7" w:rsidRDefault="00621C03" w:rsidP="00621C03">
      <w:pPr>
        <w:pStyle w:val="Titulek"/>
        <w:keepNext/>
        <w:spacing w:after="120"/>
        <w:rPr>
          <w:rFonts w:ascii="Century Gothic" w:hAnsi="Century Gothic"/>
        </w:rPr>
      </w:pPr>
      <w:r w:rsidRPr="006271D7">
        <w:rPr>
          <w:rFonts w:ascii="Century Gothic" w:hAnsi="Century Gothic"/>
        </w:rPr>
        <w:lastRenderedPageBreak/>
        <w:t xml:space="preserve">Obrázek </w:t>
      </w:r>
      <w:r w:rsidR="004436DF" w:rsidRPr="006271D7">
        <w:rPr>
          <w:rFonts w:ascii="Century Gothic" w:hAnsi="Century Gothic"/>
          <w:noProof/>
        </w:rPr>
        <w:t>2</w:t>
      </w:r>
      <w:r w:rsidR="00F826F0" w:rsidRPr="006271D7">
        <w:rPr>
          <w:rFonts w:ascii="Century Gothic" w:hAnsi="Century Gothic"/>
          <w:noProof/>
        </w:rPr>
        <w:t>2</w:t>
      </w:r>
      <w:r w:rsidR="00FA50C6" w:rsidRPr="006271D7">
        <w:rPr>
          <w:rFonts w:ascii="Century Gothic" w:hAnsi="Century Gothic"/>
          <w:noProof/>
        </w:rPr>
        <w:t xml:space="preserve"> </w:t>
      </w:r>
      <w:r w:rsidRPr="006271D7">
        <w:rPr>
          <w:rFonts w:ascii="Century Gothic" w:hAnsi="Century Gothic"/>
        </w:rPr>
        <w:t xml:space="preserve">- </w:t>
      </w:r>
      <w:r w:rsidR="00FA50C6" w:rsidRPr="006271D7">
        <w:rPr>
          <w:rFonts w:ascii="Century Gothic" w:hAnsi="Century Gothic"/>
        </w:rPr>
        <w:t>Oznámení</w:t>
      </w:r>
      <w:r w:rsidRPr="006271D7">
        <w:rPr>
          <w:rFonts w:ascii="Century Gothic" w:hAnsi="Century Gothic"/>
        </w:rPr>
        <w:t xml:space="preserve"> o odeslání žádosti na úřad po termínu příjmu žádostí</w:t>
      </w:r>
    </w:p>
    <w:p w14:paraId="4A162D2E" w14:textId="5A8440D4" w:rsidR="003A7EA9" w:rsidRPr="006271D7" w:rsidRDefault="000E1318" w:rsidP="00EF1362">
      <w:pPr>
        <w:jc w:val="center"/>
        <w:rPr>
          <w:rFonts w:ascii="Century Gothic" w:hAnsi="Century Gothic"/>
          <w:lang w:eastAsia="cs-CZ"/>
        </w:rPr>
      </w:pPr>
      <w:r w:rsidRPr="006271D7">
        <w:rPr>
          <w:rFonts w:ascii="Century Gothic" w:hAnsi="Century Gothic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6331A2CC" wp14:editId="52C1DCB8">
                <wp:simplePos x="0" y="0"/>
                <wp:positionH relativeFrom="column">
                  <wp:posOffset>432435</wp:posOffset>
                </wp:positionH>
                <wp:positionV relativeFrom="paragraph">
                  <wp:posOffset>606425</wp:posOffset>
                </wp:positionV>
                <wp:extent cx="1990725" cy="66675"/>
                <wp:effectExtent l="0" t="0" r="28575" b="28575"/>
                <wp:wrapNone/>
                <wp:docPr id="25" name="Obdélní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66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2E1B6A" id="Obdélník 25" o:spid="_x0000_s1026" style="position:absolute;margin-left:34.05pt;margin-top:47.75pt;width:156.75pt;height:5.25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" fillcolor="#00a5cc [3204]" strokecolor="#005165 [1604]" strokeweight="2pt"/>
            </w:pict>
          </mc:Fallback>
        </mc:AlternateContent>
      </w:r>
      <w:r w:rsidR="00670925" w:rsidRPr="006271D7">
        <w:rPr>
          <w:rFonts w:ascii="Century Gothic" w:hAnsi="Century Gothic"/>
          <w:noProof/>
          <w:lang w:eastAsia="cs-CZ"/>
        </w:rPr>
        <w:drawing>
          <wp:inline distT="0" distB="0" distL="0" distR="0" wp14:anchorId="5A721AAE" wp14:editId="0EE50794">
            <wp:extent cx="6116271" cy="798195"/>
            <wp:effectExtent l="0" t="0" r="0" b="190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t="45010" b="1"/>
                    <a:stretch/>
                  </pic:blipFill>
                  <pic:spPr bwMode="auto">
                    <a:xfrm>
                      <a:off x="0" y="0"/>
                      <a:ext cx="6120000" cy="798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0446FC" w14:textId="35CF61E1" w:rsidR="000144E5" w:rsidRPr="006271D7" w:rsidRDefault="000144E5" w:rsidP="009C0F76">
      <w:pPr>
        <w:pStyle w:val="Nadpis2"/>
        <w:rPr>
          <w:rFonts w:ascii="Century Gothic" w:hAnsi="Century Gothic"/>
        </w:rPr>
      </w:pPr>
      <w:r w:rsidRPr="006271D7">
        <w:rPr>
          <w:rFonts w:ascii="Century Gothic" w:hAnsi="Century Gothic"/>
        </w:rPr>
        <w:t>Po odeslání elektronického formuláře</w:t>
      </w:r>
    </w:p>
    <w:p w14:paraId="44240FCF" w14:textId="0EF16FE8" w:rsidR="000144E5" w:rsidRPr="003C2B57" w:rsidRDefault="003A2480" w:rsidP="000144E5">
      <w:pPr>
        <w:jc w:val="both"/>
        <w:rPr>
          <w:rFonts w:ascii="Century Gothic" w:hAnsi="Century Gothic"/>
          <w:lang w:eastAsia="cs-CZ"/>
        </w:rPr>
      </w:pPr>
      <w:r w:rsidRPr="003C2B57">
        <w:rPr>
          <w:rFonts w:ascii="Century Gothic" w:hAnsi="Century Gothic"/>
          <w:lang w:eastAsia="cs-CZ"/>
        </w:rPr>
        <w:t xml:space="preserve">Po odeslání vyplněného formuláře </w:t>
      </w:r>
      <w:r w:rsidR="000144E5" w:rsidRPr="003C2B57">
        <w:rPr>
          <w:rFonts w:ascii="Century Gothic" w:hAnsi="Century Gothic"/>
          <w:lang w:eastAsia="cs-CZ"/>
        </w:rPr>
        <w:t xml:space="preserve">se </w:t>
      </w:r>
      <w:r w:rsidRPr="003C2B57">
        <w:rPr>
          <w:rFonts w:ascii="Century Gothic" w:hAnsi="Century Gothic"/>
          <w:lang w:eastAsia="cs-CZ"/>
        </w:rPr>
        <w:t xml:space="preserve">zobrazí </w:t>
      </w:r>
      <w:r w:rsidR="000144E5" w:rsidRPr="003C2B57">
        <w:rPr>
          <w:rFonts w:ascii="Century Gothic" w:hAnsi="Century Gothic"/>
          <w:lang w:eastAsia="cs-CZ"/>
        </w:rPr>
        <w:t>infor</w:t>
      </w:r>
      <w:r w:rsidRPr="003C2B57">
        <w:rPr>
          <w:rFonts w:ascii="Century Gothic" w:hAnsi="Century Gothic"/>
          <w:lang w:eastAsia="cs-CZ"/>
        </w:rPr>
        <w:t>mace s pořadovým číslem žádosti a</w:t>
      </w:r>
      <w:r w:rsidR="000144E5" w:rsidRPr="003C2B57">
        <w:rPr>
          <w:rFonts w:ascii="Century Gothic" w:hAnsi="Century Gothic"/>
          <w:lang w:eastAsia="cs-CZ"/>
        </w:rPr>
        <w:t xml:space="preserve"> m</w:t>
      </w:r>
      <w:r w:rsidR="00FA1E0F" w:rsidRPr="003C2B57">
        <w:rPr>
          <w:rFonts w:ascii="Century Gothic" w:hAnsi="Century Gothic"/>
          <w:lang w:eastAsia="cs-CZ"/>
        </w:rPr>
        <w:t>o</w:t>
      </w:r>
      <w:r w:rsidR="000144E5" w:rsidRPr="003C2B57">
        <w:rPr>
          <w:rFonts w:ascii="Century Gothic" w:hAnsi="Century Gothic"/>
          <w:lang w:eastAsia="cs-CZ"/>
        </w:rPr>
        <w:t>ž</w:t>
      </w:r>
      <w:r w:rsidRPr="003C2B57">
        <w:rPr>
          <w:rFonts w:ascii="Century Gothic" w:hAnsi="Century Gothic"/>
          <w:lang w:eastAsia="cs-CZ"/>
        </w:rPr>
        <w:t>ností</w:t>
      </w:r>
      <w:r w:rsidR="00FA1E0F" w:rsidRPr="003C2B57">
        <w:rPr>
          <w:rFonts w:ascii="Century Gothic" w:hAnsi="Century Gothic"/>
          <w:lang w:eastAsia="cs-CZ"/>
        </w:rPr>
        <w:t xml:space="preserve"> si</w:t>
      </w:r>
      <w:r w:rsidR="000144E5" w:rsidRPr="003C2B57">
        <w:rPr>
          <w:rFonts w:ascii="Century Gothic" w:hAnsi="Century Gothic"/>
          <w:lang w:eastAsia="cs-CZ"/>
        </w:rPr>
        <w:t xml:space="preserve"> formulář </w:t>
      </w:r>
      <w:r w:rsidR="00FA1E0F" w:rsidRPr="003C2B57">
        <w:rPr>
          <w:rFonts w:ascii="Century Gothic" w:hAnsi="Century Gothic"/>
          <w:lang w:eastAsia="cs-CZ"/>
        </w:rPr>
        <w:t>vytisknout</w:t>
      </w:r>
      <w:r w:rsidR="000144E5" w:rsidRPr="003C2B57">
        <w:rPr>
          <w:rFonts w:ascii="Century Gothic" w:hAnsi="Century Gothic"/>
          <w:lang w:eastAsia="cs-CZ"/>
        </w:rPr>
        <w:t xml:space="preserve">, nebo </w:t>
      </w:r>
      <w:r w:rsidR="00FA1E0F" w:rsidRPr="003C2B57">
        <w:rPr>
          <w:rFonts w:ascii="Century Gothic" w:hAnsi="Century Gothic"/>
          <w:lang w:eastAsia="cs-CZ"/>
        </w:rPr>
        <w:t>uložit ve</w:t>
      </w:r>
      <w:r w:rsidR="000144E5" w:rsidRPr="003C2B57">
        <w:rPr>
          <w:rFonts w:ascii="Century Gothic" w:hAnsi="Century Gothic"/>
          <w:lang w:eastAsia="cs-CZ"/>
        </w:rPr>
        <w:t xml:space="preserve"> formátu </w:t>
      </w:r>
      <w:proofErr w:type="spellStart"/>
      <w:r w:rsidR="000144E5" w:rsidRPr="003C2B57">
        <w:rPr>
          <w:rFonts w:ascii="Century Gothic" w:hAnsi="Century Gothic"/>
          <w:lang w:eastAsia="cs-CZ"/>
        </w:rPr>
        <w:t>pdf</w:t>
      </w:r>
      <w:proofErr w:type="spellEnd"/>
      <w:r w:rsidR="00FA1E0F" w:rsidRPr="003C2B57">
        <w:rPr>
          <w:rFonts w:ascii="Century Gothic" w:hAnsi="Century Gothic"/>
          <w:lang w:eastAsia="cs-CZ"/>
        </w:rPr>
        <w:t xml:space="preserve">. Pro vytištění žádosti a zaslání na Krajský úřad Ústeckého kraje </w:t>
      </w:r>
      <w:r w:rsidR="003C2B57" w:rsidRPr="003C2B57">
        <w:rPr>
          <w:rFonts w:ascii="Century Gothic" w:hAnsi="Century Gothic"/>
          <w:lang w:eastAsia="cs-CZ"/>
        </w:rPr>
        <w:t>zvolte žádost</w:t>
      </w:r>
      <w:r w:rsidR="00FA1E0F" w:rsidRPr="003C2B57">
        <w:rPr>
          <w:rFonts w:ascii="Century Gothic" w:hAnsi="Century Gothic"/>
          <w:lang w:eastAsia="cs-CZ"/>
        </w:rPr>
        <w:t xml:space="preserve"> s unikátním kódem</w:t>
      </w:r>
      <w:r w:rsidR="003C2B57" w:rsidRPr="003C2B57">
        <w:rPr>
          <w:rFonts w:ascii="Century Gothic" w:hAnsi="Century Gothic"/>
          <w:lang w:eastAsia="cs-CZ"/>
        </w:rPr>
        <w:t>, která</w:t>
      </w:r>
      <w:r w:rsidR="00FA1E0F" w:rsidRPr="003C2B57">
        <w:rPr>
          <w:rFonts w:ascii="Century Gothic" w:hAnsi="Century Gothic"/>
          <w:lang w:eastAsia="cs-CZ"/>
        </w:rPr>
        <w:t xml:space="preserve"> </w:t>
      </w:r>
      <w:r w:rsidR="003C2B57">
        <w:rPr>
          <w:rFonts w:ascii="Century Gothic" w:hAnsi="Century Gothic"/>
          <w:lang w:eastAsia="cs-CZ"/>
        </w:rPr>
        <w:t>V</w:t>
      </w:r>
      <w:r w:rsidR="00FA1E0F" w:rsidRPr="003C2B57">
        <w:rPr>
          <w:rFonts w:ascii="Century Gothic" w:hAnsi="Century Gothic"/>
          <w:lang w:eastAsia="cs-CZ"/>
        </w:rPr>
        <w:t>ám bude doručen</w:t>
      </w:r>
      <w:r w:rsidR="003C2B57" w:rsidRPr="003C2B57">
        <w:rPr>
          <w:rFonts w:ascii="Century Gothic" w:hAnsi="Century Gothic"/>
          <w:lang w:eastAsia="cs-CZ"/>
        </w:rPr>
        <w:t>a</w:t>
      </w:r>
      <w:r w:rsidR="003C2B57">
        <w:rPr>
          <w:rFonts w:ascii="Century Gothic" w:hAnsi="Century Gothic"/>
          <w:lang w:eastAsia="cs-CZ"/>
        </w:rPr>
        <w:t>,</w:t>
      </w:r>
      <w:r w:rsidR="00FA1E0F" w:rsidRPr="003C2B57">
        <w:rPr>
          <w:rFonts w:ascii="Century Gothic" w:hAnsi="Century Gothic"/>
          <w:lang w:eastAsia="cs-CZ"/>
        </w:rPr>
        <w:t xml:space="preserve"> na e-mailovou adresu viz níže </w:t>
      </w:r>
      <w:r w:rsidR="003C2B57">
        <w:rPr>
          <w:rFonts w:ascii="Century Gothic" w:hAnsi="Century Gothic"/>
          <w:lang w:eastAsia="cs-CZ"/>
        </w:rPr>
        <w:t>„</w:t>
      </w:r>
      <w:r w:rsidR="00FA1E0F" w:rsidRPr="003C2B57">
        <w:rPr>
          <w:rFonts w:ascii="Century Gothic" w:hAnsi="Century Gothic"/>
          <w:lang w:eastAsia="cs-CZ"/>
        </w:rPr>
        <w:t>Doručení vyplněné žádosti</w:t>
      </w:r>
      <w:r w:rsidR="003C2B57">
        <w:rPr>
          <w:rFonts w:ascii="Century Gothic" w:hAnsi="Century Gothic"/>
          <w:lang w:eastAsia="cs-CZ"/>
        </w:rPr>
        <w:t>“</w:t>
      </w:r>
      <w:r w:rsidR="00FA1E0F" w:rsidRPr="003C2B57">
        <w:rPr>
          <w:rFonts w:ascii="Century Gothic" w:hAnsi="Century Gothic"/>
          <w:lang w:eastAsia="cs-CZ"/>
        </w:rPr>
        <w:t>.</w:t>
      </w:r>
    </w:p>
    <w:p w14:paraId="1BA3DE27" w14:textId="6C5674B6" w:rsidR="000144E5" w:rsidRPr="006271D7" w:rsidRDefault="000144E5" w:rsidP="000144E5">
      <w:pPr>
        <w:pStyle w:val="Titulek"/>
        <w:keepNext/>
        <w:spacing w:after="120"/>
        <w:rPr>
          <w:rFonts w:ascii="Century Gothic" w:hAnsi="Century Gothic"/>
        </w:rPr>
      </w:pPr>
      <w:r w:rsidRPr="006271D7">
        <w:rPr>
          <w:rFonts w:ascii="Century Gothic" w:hAnsi="Century Gothic"/>
        </w:rPr>
        <w:t xml:space="preserve">Obrázek </w:t>
      </w:r>
      <w:r w:rsidR="004436DF" w:rsidRPr="006271D7">
        <w:rPr>
          <w:rFonts w:ascii="Century Gothic" w:hAnsi="Century Gothic"/>
          <w:noProof/>
        </w:rPr>
        <w:t>2</w:t>
      </w:r>
      <w:r w:rsidR="00F826F0" w:rsidRPr="006271D7">
        <w:rPr>
          <w:rFonts w:ascii="Century Gothic" w:hAnsi="Century Gothic"/>
          <w:noProof/>
        </w:rPr>
        <w:t>3</w:t>
      </w:r>
      <w:r w:rsidRPr="006271D7">
        <w:rPr>
          <w:rFonts w:ascii="Century Gothic" w:hAnsi="Century Gothic"/>
        </w:rPr>
        <w:t xml:space="preserve"> - Tlačítka pro vytištění</w:t>
      </w:r>
      <w:r w:rsidR="003C2B57">
        <w:rPr>
          <w:rFonts w:ascii="Century Gothic" w:hAnsi="Century Gothic"/>
        </w:rPr>
        <w:t xml:space="preserve"> a uložení</w:t>
      </w:r>
      <w:r w:rsidRPr="006271D7">
        <w:rPr>
          <w:rFonts w:ascii="Century Gothic" w:hAnsi="Century Gothic"/>
        </w:rPr>
        <w:t xml:space="preserve"> žádosti</w:t>
      </w:r>
    </w:p>
    <w:p w14:paraId="0026B791" w14:textId="6F454F56" w:rsidR="00FA50C6" w:rsidRPr="006271D7" w:rsidRDefault="00FA50C6" w:rsidP="00FA50C6">
      <w:pPr>
        <w:rPr>
          <w:rFonts w:ascii="Century Gothic" w:hAnsi="Century Gothic"/>
        </w:rPr>
      </w:pPr>
      <w:r w:rsidRPr="006271D7">
        <w:rPr>
          <w:rFonts w:ascii="Century Gothic" w:hAnsi="Century Gothic"/>
          <w:noProof/>
          <w:lang w:eastAsia="cs-CZ"/>
        </w:rPr>
        <w:drawing>
          <wp:inline distT="0" distB="0" distL="0" distR="0" wp14:anchorId="51019518" wp14:editId="29652B55">
            <wp:extent cx="6120130" cy="1104900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7050C" w14:textId="1B10F86A" w:rsidR="00FB5DB7" w:rsidRDefault="00AC5B28" w:rsidP="00AE4F54">
      <w:pPr>
        <w:pStyle w:val="Nadpis1"/>
        <w:numPr>
          <w:ilvl w:val="0"/>
          <w:numId w:val="0"/>
        </w:numPr>
        <w:ind w:left="432" w:hanging="432"/>
        <w:rPr>
          <w:rFonts w:ascii="Century Gothic" w:hAnsi="Century Gothic"/>
          <w:color w:val="00B0F0"/>
          <w:szCs w:val="26"/>
          <w:shd w:val="clear" w:color="auto" w:fill="auto"/>
        </w:rPr>
      </w:pPr>
      <w:bookmarkStart w:id="13" w:name="_Toc492634899"/>
      <w:r w:rsidRPr="006271D7">
        <w:rPr>
          <w:rFonts w:ascii="Century Gothic" w:hAnsi="Century Gothic"/>
          <w:color w:val="00B0F0"/>
          <w:szCs w:val="26"/>
          <w:shd w:val="clear" w:color="auto" w:fill="auto"/>
        </w:rPr>
        <w:t xml:space="preserve">Doručení </w:t>
      </w:r>
      <w:r w:rsidR="00B972EA" w:rsidRPr="006271D7">
        <w:rPr>
          <w:rFonts w:ascii="Century Gothic" w:hAnsi="Century Gothic"/>
          <w:color w:val="00B0F0"/>
          <w:szCs w:val="26"/>
          <w:shd w:val="clear" w:color="auto" w:fill="auto"/>
        </w:rPr>
        <w:t xml:space="preserve">vyplněné </w:t>
      </w:r>
      <w:r w:rsidRPr="006271D7">
        <w:rPr>
          <w:rFonts w:ascii="Century Gothic" w:hAnsi="Century Gothic"/>
          <w:color w:val="00B0F0"/>
          <w:szCs w:val="26"/>
          <w:shd w:val="clear" w:color="auto" w:fill="auto"/>
        </w:rPr>
        <w:t>žádosti</w:t>
      </w:r>
      <w:bookmarkEnd w:id="13"/>
    </w:p>
    <w:p w14:paraId="414C83C2" w14:textId="664F4CBC" w:rsidR="00AE4F54" w:rsidRPr="006271D7" w:rsidRDefault="00B972EA" w:rsidP="003C2B57">
      <w:pPr>
        <w:spacing w:before="240"/>
        <w:jc w:val="both"/>
        <w:rPr>
          <w:rFonts w:ascii="Century Gothic" w:hAnsi="Century Gothic"/>
          <w:lang w:eastAsia="cs-CZ"/>
        </w:rPr>
      </w:pPr>
      <w:r w:rsidRPr="006271D7">
        <w:rPr>
          <w:rFonts w:ascii="Century Gothic" w:hAnsi="Century Gothic"/>
          <w:lang w:eastAsia="cs-CZ"/>
        </w:rPr>
        <w:t xml:space="preserve">Po úspěšném odeslání můžete okno s elektronickým formulářem uzavřít. </w:t>
      </w:r>
      <w:r w:rsidR="000144E5" w:rsidRPr="006271D7">
        <w:rPr>
          <w:rFonts w:ascii="Century Gothic" w:hAnsi="Century Gothic"/>
          <w:lang w:eastAsia="cs-CZ"/>
        </w:rPr>
        <w:t>Kompletně</w:t>
      </w:r>
      <w:r w:rsidRPr="006271D7">
        <w:rPr>
          <w:rFonts w:ascii="Century Gothic" w:hAnsi="Century Gothic"/>
          <w:lang w:eastAsia="cs-CZ"/>
        </w:rPr>
        <w:t xml:space="preserve"> vyplněný tiskopis žádosti Vám bude doručen do 24 hodin na e</w:t>
      </w:r>
      <w:r w:rsidR="005E1616" w:rsidRPr="006271D7">
        <w:rPr>
          <w:rFonts w:ascii="Century Gothic" w:hAnsi="Century Gothic"/>
          <w:lang w:eastAsia="cs-CZ"/>
        </w:rPr>
        <w:t>-</w:t>
      </w:r>
      <w:r w:rsidRPr="006271D7">
        <w:rPr>
          <w:rFonts w:ascii="Century Gothic" w:hAnsi="Century Gothic"/>
          <w:lang w:eastAsia="cs-CZ"/>
        </w:rPr>
        <w:t>mailovou adresu žadatele uvedenou v žádosti.</w:t>
      </w:r>
      <w:r w:rsidR="00FA1E0F">
        <w:rPr>
          <w:rFonts w:ascii="Century Gothic" w:hAnsi="Century Gothic"/>
          <w:lang w:eastAsia="cs-CZ"/>
        </w:rPr>
        <w:t xml:space="preserve"> Tuto žádost vytiskněte, podepište a zašlete dle pokynů níže</w:t>
      </w:r>
      <w:r w:rsidR="003C2B57">
        <w:rPr>
          <w:rFonts w:ascii="Century Gothic" w:hAnsi="Century Gothic"/>
          <w:lang w:eastAsia="cs-CZ"/>
        </w:rPr>
        <w:t xml:space="preserve"> na Krajský úřad ústeckého kraje</w:t>
      </w:r>
      <w:r w:rsidR="00FA1E0F">
        <w:rPr>
          <w:rFonts w:ascii="Century Gothic" w:hAnsi="Century Gothic"/>
          <w:lang w:eastAsia="cs-CZ"/>
        </w:rPr>
        <w:t>.</w:t>
      </w:r>
    </w:p>
    <w:p w14:paraId="51D2CE1C" w14:textId="63632DE4" w:rsidR="000144E5" w:rsidRDefault="000144E5" w:rsidP="00C23B75">
      <w:pPr>
        <w:jc w:val="both"/>
        <w:rPr>
          <w:rFonts w:ascii="Century Gothic" w:hAnsi="Century Gothic"/>
          <w:lang w:eastAsia="cs-CZ"/>
        </w:rPr>
      </w:pPr>
      <w:r w:rsidRPr="006271D7">
        <w:rPr>
          <w:rFonts w:ascii="Century Gothic" w:hAnsi="Century Gothic"/>
        </w:rPr>
        <w:t>Kompletně vyplněná žádost</w:t>
      </w:r>
      <w:r w:rsidRPr="006271D7">
        <w:rPr>
          <w:rFonts w:ascii="Century Gothic" w:hAnsi="Century Gothic"/>
          <w:lang w:eastAsia="cs-CZ"/>
        </w:rPr>
        <w:t xml:space="preserve"> bude mít na každé straně v pravém dolním rohu zobrazen unikání kód. Kód bude použit pro kontrolu dat ve vytištěné žádosti vůči přijaté žádosti na úřadě</w:t>
      </w:r>
      <w:r w:rsidR="005E1616" w:rsidRPr="006271D7">
        <w:rPr>
          <w:rFonts w:ascii="Century Gothic" w:hAnsi="Century Gothic"/>
          <w:lang w:eastAsia="cs-CZ"/>
        </w:rPr>
        <w:t>.</w:t>
      </w:r>
    </w:p>
    <w:p w14:paraId="4DDF37FB" w14:textId="7E522050" w:rsidR="000144E5" w:rsidRPr="006271D7" w:rsidRDefault="0079501D" w:rsidP="000144E5">
      <w:pPr>
        <w:pStyle w:val="Titulek"/>
        <w:keepNext/>
        <w:spacing w:after="120"/>
        <w:rPr>
          <w:rFonts w:ascii="Century Gothic" w:hAnsi="Century Gothic"/>
        </w:rPr>
      </w:pPr>
      <w:r w:rsidRPr="006271D7">
        <w:rPr>
          <w:rFonts w:ascii="Century Gothic" w:hAnsi="Century Gothic"/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77184" behindDoc="1" locked="0" layoutInCell="1" allowOverlap="1" wp14:anchorId="56340F34" wp14:editId="49503A74">
                <wp:simplePos x="0" y="0"/>
                <wp:positionH relativeFrom="column">
                  <wp:posOffset>3810</wp:posOffset>
                </wp:positionH>
                <wp:positionV relativeFrom="paragraph">
                  <wp:posOffset>219710</wp:posOffset>
                </wp:positionV>
                <wp:extent cx="6118225" cy="645795"/>
                <wp:effectExtent l="0" t="0" r="15875" b="1905"/>
                <wp:wrapTight wrapText="bothSides">
                  <wp:wrapPolygon edited="0">
                    <wp:start x="0" y="0"/>
                    <wp:lineTo x="0" y="21027"/>
                    <wp:lineTo x="21589" y="21027"/>
                    <wp:lineTo x="21589" y="0"/>
                    <wp:lineTo x="0" y="0"/>
                  </wp:wrapPolygon>
                </wp:wrapTight>
                <wp:docPr id="59" name="Skupina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8225" cy="645795"/>
                          <a:chOff x="0" y="0"/>
                          <a:chExt cx="6118225" cy="645795"/>
                        </a:xfrm>
                      </wpg:grpSpPr>
                      <pic:pic xmlns:pic="http://schemas.openxmlformats.org/drawingml/2006/picture">
                        <pic:nvPicPr>
                          <pic:cNvPr id="57" name="Obrázek 5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89" t="82926" r="23273" b="7028"/>
                          <a:stretch/>
                        </pic:blipFill>
                        <pic:spPr bwMode="auto">
                          <a:xfrm>
                            <a:off x="0" y="0"/>
                            <a:ext cx="6118225" cy="645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8" name="Zaoblený obdélník 58"/>
                        <wps:cNvSpPr/>
                        <wps:spPr>
                          <a:xfrm>
                            <a:off x="5362575" y="371475"/>
                            <a:ext cx="752475" cy="18097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D8DBA6" id="Skupina 59" o:spid="_x0000_s1026" style="position:absolute;margin-left:.3pt;margin-top:17.3pt;width:481.75pt;height:50.85pt;z-index:-251639296" coordsize="61182,64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">
                <v:shape id="Obrázek 57" o:spid="_x0000_s1027" type="#_x0000_t75" style="position:absolute;width:61182;height:64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rqTLEAAAA2wAAAA8AAABkcnMvZG93bnJldi54bWxEj0FrwkAUhO8F/8PyhN7MxoC1Td0EUYQe&#10;KrYae35kX5PQ7NuQXU3677uC0OMwM98wq3w0rbhS7xrLCuZRDIK4tLrhSkFx2s2eQTiPrLG1TAp+&#10;yUGeTR5WmGo78Cddj74SAcIuRQW1910qpStrMugi2xEH79v2Bn2QfSV1j0OAm1YmcfwkDTYcFmrs&#10;aFNT+XO8GAX74eOymJ8paV/ORn+9Fyd5SLZKPU7H9SsIT6P/D9/bb1rBYgm3L+EHyO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6rqTLEAAAA2wAAAA8AAAAAAAAAAAAAAAAA&#10;nwIAAGRycy9kb3ducmV2LnhtbFBLBQYAAAAABAAEAPcAAACQAwAAAAA=&#10;">
                  <v:imagedata r:id="rId39" o:title="" croptop="54346f" cropbottom="4606f" cropleft="15197f" cropright="15252f"/>
                  <v:path arrowok="t"/>
                </v:shape>
                <v:roundrect id="Zaoblený obdélník 58" o:spid="_x0000_s1028" style="position:absolute;left:53625;top:3714;width:7525;height:181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B7DsAA&#10;AADbAAAADwAAAGRycy9kb3ducmV2LnhtbERPy4rCMBTdC/MP4Q7MTlOFEe2Yig7I6MKFWlxfmtsH&#10;09yEJtr692YhuDyc92o9mFbcqfONZQXTSQKCuLC64UpBftmNFyB8QNbYWiYFD/Kwzj5GK0y17flE&#10;93OoRAxhn6KCOgSXSumLmgz6iXXEkSttZzBE2FVSd9jHcNPKWZLMpcGGY0ONjn5rKv7PN6PA9rNh&#10;5w5tebn9bV3+yJfX7f6o1NfnsPkBEWgIb/HLvdcKvuPY+CX+AJk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gB7DsAAAADbAAAADwAAAAAAAAAAAAAAAACYAgAAZHJzL2Rvd25y&#10;ZXYueG1sUEsFBgAAAAAEAAQA9QAAAIUDAAAAAA==&#10;" filled="f" strokecolor="red" strokeweight="2pt"/>
                <w10:wrap type="tight"/>
              </v:group>
            </w:pict>
          </mc:Fallback>
        </mc:AlternateContent>
      </w:r>
      <w:r w:rsidR="000144E5" w:rsidRPr="006271D7">
        <w:rPr>
          <w:rFonts w:ascii="Century Gothic" w:hAnsi="Century Gothic"/>
        </w:rPr>
        <w:t xml:space="preserve">Obrázek </w:t>
      </w:r>
      <w:r w:rsidR="003A7EA9" w:rsidRPr="006271D7">
        <w:rPr>
          <w:rFonts w:ascii="Century Gothic" w:hAnsi="Century Gothic"/>
          <w:noProof/>
        </w:rPr>
        <w:t>2</w:t>
      </w:r>
      <w:r w:rsidR="00F826F0" w:rsidRPr="006271D7">
        <w:rPr>
          <w:rFonts w:ascii="Century Gothic" w:hAnsi="Century Gothic"/>
          <w:noProof/>
        </w:rPr>
        <w:t>4</w:t>
      </w:r>
      <w:r w:rsidR="000144E5" w:rsidRPr="006271D7">
        <w:rPr>
          <w:rFonts w:ascii="Century Gothic" w:hAnsi="Century Gothic"/>
        </w:rPr>
        <w:t xml:space="preserve"> - Ukázka unikátního kódu</w:t>
      </w:r>
      <w:r w:rsidR="0090264D" w:rsidRPr="006271D7">
        <w:rPr>
          <w:rFonts w:ascii="Century Gothic" w:hAnsi="Century Gothic"/>
        </w:rPr>
        <w:t>, který bude zobrazen na každé stránce</w:t>
      </w:r>
      <w:r w:rsidR="000144E5" w:rsidRPr="006271D7">
        <w:rPr>
          <w:rFonts w:ascii="Century Gothic" w:hAnsi="Century Gothic"/>
        </w:rPr>
        <w:t xml:space="preserve"> žádosti</w:t>
      </w:r>
    </w:p>
    <w:p w14:paraId="172BE08E" w14:textId="77777777" w:rsidR="0090264D" w:rsidRPr="006271D7" w:rsidRDefault="0090264D" w:rsidP="00C23B75">
      <w:pPr>
        <w:tabs>
          <w:tab w:val="left" w:pos="2895"/>
        </w:tabs>
        <w:jc w:val="both"/>
        <w:rPr>
          <w:rFonts w:ascii="Century Gothic" w:hAnsi="Century Gothic"/>
          <w:lang w:eastAsia="cs-CZ"/>
        </w:rPr>
      </w:pPr>
    </w:p>
    <w:p w14:paraId="7AABD61D" w14:textId="293C1799" w:rsidR="00BE573D" w:rsidRPr="006271D7" w:rsidRDefault="00AE4F54" w:rsidP="00EC7781">
      <w:pPr>
        <w:tabs>
          <w:tab w:val="left" w:pos="2895"/>
        </w:tabs>
        <w:jc w:val="both"/>
        <w:rPr>
          <w:rFonts w:ascii="Century Gothic" w:hAnsi="Century Gothic"/>
          <w:b/>
          <w:spacing w:val="20"/>
        </w:rPr>
      </w:pPr>
      <w:r w:rsidRPr="006271D7">
        <w:rPr>
          <w:rFonts w:ascii="Century Gothic" w:hAnsi="Century Gothic"/>
          <w:b/>
          <w:spacing w:val="20"/>
          <w:sz w:val="28"/>
        </w:rPr>
        <w:t xml:space="preserve">Vytištěnou žádost nezapomeňte podepsat na poslední straně </w:t>
      </w:r>
      <w:r w:rsidR="00F051C1" w:rsidRPr="006271D7">
        <w:rPr>
          <w:rFonts w:ascii="Century Gothic" w:hAnsi="Century Gothic"/>
          <w:b/>
          <w:spacing w:val="20"/>
          <w:sz w:val="28"/>
        </w:rPr>
        <w:t>společně</w:t>
      </w:r>
      <w:r w:rsidR="00FA50C6" w:rsidRPr="006271D7">
        <w:rPr>
          <w:rFonts w:ascii="Century Gothic" w:hAnsi="Century Gothic"/>
          <w:b/>
          <w:spacing w:val="20"/>
          <w:sz w:val="28"/>
        </w:rPr>
        <w:t xml:space="preserve"> s</w:t>
      </w:r>
      <w:r w:rsidR="00F051C1" w:rsidRPr="006271D7">
        <w:rPr>
          <w:rFonts w:ascii="Century Gothic" w:hAnsi="Century Gothic"/>
          <w:b/>
          <w:spacing w:val="20"/>
          <w:sz w:val="28"/>
        </w:rPr>
        <w:t xml:space="preserve"> členy domácnosti </w:t>
      </w:r>
      <w:r w:rsidRPr="006271D7">
        <w:rPr>
          <w:rFonts w:ascii="Century Gothic" w:hAnsi="Century Gothic"/>
          <w:b/>
          <w:spacing w:val="20"/>
          <w:sz w:val="28"/>
        </w:rPr>
        <w:t>a spolu s relevantními příloha</w:t>
      </w:r>
      <w:r w:rsidR="000144E5" w:rsidRPr="006271D7">
        <w:rPr>
          <w:rFonts w:ascii="Century Gothic" w:hAnsi="Century Gothic"/>
          <w:b/>
          <w:spacing w:val="20"/>
          <w:sz w:val="28"/>
        </w:rPr>
        <w:t>mi doručte do </w:t>
      </w:r>
      <w:r w:rsidR="000144E5" w:rsidRPr="003C2B57">
        <w:rPr>
          <w:rFonts w:ascii="Century Gothic" w:hAnsi="Century Gothic"/>
          <w:b/>
          <w:spacing w:val="20"/>
          <w:sz w:val="28"/>
          <w:u w:val="single"/>
        </w:rPr>
        <w:t>10 </w:t>
      </w:r>
      <w:r w:rsidR="003562E6" w:rsidRPr="003C2B57">
        <w:rPr>
          <w:rFonts w:ascii="Century Gothic" w:hAnsi="Century Gothic"/>
          <w:b/>
          <w:spacing w:val="20"/>
          <w:sz w:val="28"/>
          <w:u w:val="single"/>
        </w:rPr>
        <w:t>pracovních dnů</w:t>
      </w:r>
      <w:r w:rsidRPr="006271D7">
        <w:rPr>
          <w:rFonts w:ascii="Century Gothic" w:hAnsi="Century Gothic"/>
          <w:b/>
          <w:spacing w:val="20"/>
          <w:sz w:val="28"/>
        </w:rPr>
        <w:t xml:space="preserve"> </w:t>
      </w:r>
      <w:r w:rsidR="00900A82" w:rsidRPr="006271D7">
        <w:rPr>
          <w:rFonts w:ascii="Century Gothic" w:hAnsi="Century Gothic"/>
          <w:b/>
          <w:spacing w:val="20"/>
          <w:sz w:val="28"/>
        </w:rPr>
        <w:t xml:space="preserve">od podání elektronické žádosti </w:t>
      </w:r>
      <w:r w:rsidRPr="006271D7">
        <w:rPr>
          <w:rFonts w:ascii="Century Gothic" w:hAnsi="Century Gothic"/>
          <w:b/>
          <w:spacing w:val="20"/>
          <w:sz w:val="28"/>
        </w:rPr>
        <w:t>na adresu Krajského úřadu Ústeckého kraje. Dále postupujte dle pokynů uvedených v Dotačním programu.</w:t>
      </w:r>
    </w:p>
    <w:sectPr w:rsidR="00BE573D" w:rsidRPr="006271D7" w:rsidSect="00B826E2">
      <w:footerReference w:type="default" r:id="rId40"/>
      <w:pgSz w:w="11906" w:h="16838"/>
      <w:pgMar w:top="1701" w:right="1134" w:bottom="851" w:left="1134" w:header="1134" w:footer="7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1B6773" w14:textId="77777777" w:rsidR="004215D6" w:rsidRDefault="004215D6" w:rsidP="00201048">
      <w:pPr>
        <w:spacing w:line="240" w:lineRule="auto"/>
      </w:pPr>
      <w:r>
        <w:separator/>
      </w:r>
    </w:p>
  </w:endnote>
  <w:endnote w:type="continuationSeparator" w:id="0">
    <w:p w14:paraId="47CB2C98" w14:textId="77777777" w:rsidR="004215D6" w:rsidRDefault="004215D6" w:rsidP="00201048">
      <w:pPr>
        <w:spacing w:line="240" w:lineRule="auto"/>
      </w:pPr>
      <w:r>
        <w:continuationSeparator/>
      </w:r>
    </w:p>
  </w:endnote>
  <w:endnote w:type="continuationNotice" w:id="1">
    <w:p w14:paraId="71C2E74F" w14:textId="77777777" w:rsidR="004215D6" w:rsidRDefault="004215D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12882177"/>
      <w:docPartObj>
        <w:docPartGallery w:val="Page Numbers (Bottom of Page)"/>
        <w:docPartUnique/>
      </w:docPartObj>
    </w:sdtPr>
    <w:sdtEndPr/>
    <w:sdtContent>
      <w:p w14:paraId="10227B73" w14:textId="4BD87B1F" w:rsidR="00633111" w:rsidRDefault="00633111">
        <w:pPr>
          <w:pStyle w:val="Zpat"/>
          <w:jc w:val="center"/>
        </w:pPr>
        <w:r>
          <w:fldChar w:fldCharType="begin"/>
        </w:r>
        <w:r>
          <w:instrText xml:space="preserve"> PAGE  </w:instrText>
        </w:r>
        <w:r>
          <w:fldChar w:fldCharType="separate"/>
        </w:r>
        <w:r w:rsidR="00B40582">
          <w:rPr>
            <w:noProof/>
          </w:rPr>
          <w:t>14</w:t>
        </w:r>
        <w:r>
          <w:fldChar w:fldCharType="end"/>
        </w:r>
      </w:p>
    </w:sdtContent>
  </w:sdt>
  <w:p w14:paraId="18909E40" w14:textId="77777777" w:rsidR="00633111" w:rsidRDefault="00633111" w:rsidP="002B76EA">
    <w:pPr>
      <w:tabs>
        <w:tab w:val="left" w:pos="9720"/>
      </w:tabs>
      <w:spacing w:after="100" w:afterAutospacing="1" w:line="240" w:lineRule="auto"/>
      <w:jc w:val="center"/>
      <w:rPr>
        <w:color w:val="00A5CC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DD0067" w14:textId="77777777" w:rsidR="004215D6" w:rsidRDefault="004215D6" w:rsidP="00201048">
      <w:pPr>
        <w:spacing w:line="240" w:lineRule="auto"/>
      </w:pPr>
      <w:r>
        <w:separator/>
      </w:r>
    </w:p>
  </w:footnote>
  <w:footnote w:type="continuationSeparator" w:id="0">
    <w:p w14:paraId="3C5BE7C4" w14:textId="77777777" w:rsidR="004215D6" w:rsidRDefault="004215D6" w:rsidP="00201048">
      <w:pPr>
        <w:spacing w:line="240" w:lineRule="auto"/>
      </w:pPr>
      <w:r>
        <w:continuationSeparator/>
      </w:r>
    </w:p>
  </w:footnote>
  <w:footnote w:type="continuationNotice" w:id="1">
    <w:p w14:paraId="564EF77E" w14:textId="77777777" w:rsidR="004215D6" w:rsidRDefault="004215D6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7F17ED"/>
    <w:multiLevelType w:val="hybridMultilevel"/>
    <w:tmpl w:val="FE3A7B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B63BA0"/>
    <w:multiLevelType w:val="hybridMultilevel"/>
    <w:tmpl w:val="6A6403BA"/>
    <w:lvl w:ilvl="0" w:tplc="704EFF10">
      <w:start w:val="1"/>
      <w:numFmt w:val="bullet"/>
      <w:pStyle w:val="602seznam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F956E2"/>
    <w:multiLevelType w:val="hybridMultilevel"/>
    <w:tmpl w:val="CBE6D43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7B0096"/>
    <w:multiLevelType w:val="hybridMultilevel"/>
    <w:tmpl w:val="33F25BD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2D3005"/>
    <w:multiLevelType w:val="multilevel"/>
    <w:tmpl w:val="F00CB932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DFA434E"/>
    <w:multiLevelType w:val="hybridMultilevel"/>
    <w:tmpl w:val="72B4CD6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800F65"/>
    <w:multiLevelType w:val="hybridMultilevel"/>
    <w:tmpl w:val="9258C4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1F5F60"/>
    <w:multiLevelType w:val="hybridMultilevel"/>
    <w:tmpl w:val="7D8A761C"/>
    <w:lvl w:ilvl="0" w:tplc="A164E1B8">
      <w:start w:val="1"/>
      <w:numFmt w:val="bullet"/>
      <w:pStyle w:val="Seznam1tm"/>
      <w:lvlText w:val=""/>
      <w:lvlJc w:val="left"/>
      <w:pPr>
        <w:ind w:left="1080" w:hanging="360"/>
      </w:pPr>
      <w:rPr>
        <w:rFonts w:ascii="Symbol" w:hAnsi="Symbol" w:hint="default"/>
        <w:color w:val="00436A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E99548E"/>
    <w:multiLevelType w:val="hybridMultilevel"/>
    <w:tmpl w:val="6AC0B31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4E70E3"/>
    <w:multiLevelType w:val="hybridMultilevel"/>
    <w:tmpl w:val="24D8E3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971199"/>
    <w:multiLevelType w:val="hybridMultilevel"/>
    <w:tmpl w:val="B8A628A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A462E2"/>
    <w:multiLevelType w:val="multilevel"/>
    <w:tmpl w:val="6A000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6224B94"/>
    <w:multiLevelType w:val="multilevel"/>
    <w:tmpl w:val="78F61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6A43DF9"/>
    <w:multiLevelType w:val="hybridMultilevel"/>
    <w:tmpl w:val="7C5409EC"/>
    <w:lvl w:ilvl="0" w:tplc="0405000F">
      <w:start w:val="1"/>
      <w:numFmt w:val="decimal"/>
      <w:lvlText w:val="%1."/>
      <w:lvlJc w:val="left"/>
      <w:pPr>
        <w:ind w:left="783" w:hanging="360"/>
      </w:pPr>
    </w:lvl>
    <w:lvl w:ilvl="1" w:tplc="04050019" w:tentative="1">
      <w:start w:val="1"/>
      <w:numFmt w:val="lowerLetter"/>
      <w:lvlText w:val="%2."/>
      <w:lvlJc w:val="left"/>
      <w:pPr>
        <w:ind w:left="1503" w:hanging="360"/>
      </w:pPr>
    </w:lvl>
    <w:lvl w:ilvl="2" w:tplc="0405001B" w:tentative="1">
      <w:start w:val="1"/>
      <w:numFmt w:val="lowerRoman"/>
      <w:lvlText w:val="%3."/>
      <w:lvlJc w:val="right"/>
      <w:pPr>
        <w:ind w:left="2223" w:hanging="180"/>
      </w:pPr>
    </w:lvl>
    <w:lvl w:ilvl="3" w:tplc="0405000F" w:tentative="1">
      <w:start w:val="1"/>
      <w:numFmt w:val="decimal"/>
      <w:lvlText w:val="%4."/>
      <w:lvlJc w:val="left"/>
      <w:pPr>
        <w:ind w:left="2943" w:hanging="360"/>
      </w:pPr>
    </w:lvl>
    <w:lvl w:ilvl="4" w:tplc="04050019" w:tentative="1">
      <w:start w:val="1"/>
      <w:numFmt w:val="lowerLetter"/>
      <w:lvlText w:val="%5."/>
      <w:lvlJc w:val="left"/>
      <w:pPr>
        <w:ind w:left="3663" w:hanging="360"/>
      </w:pPr>
    </w:lvl>
    <w:lvl w:ilvl="5" w:tplc="0405001B" w:tentative="1">
      <w:start w:val="1"/>
      <w:numFmt w:val="lowerRoman"/>
      <w:lvlText w:val="%6."/>
      <w:lvlJc w:val="right"/>
      <w:pPr>
        <w:ind w:left="4383" w:hanging="180"/>
      </w:pPr>
    </w:lvl>
    <w:lvl w:ilvl="6" w:tplc="0405000F" w:tentative="1">
      <w:start w:val="1"/>
      <w:numFmt w:val="decimal"/>
      <w:lvlText w:val="%7."/>
      <w:lvlJc w:val="left"/>
      <w:pPr>
        <w:ind w:left="5103" w:hanging="360"/>
      </w:pPr>
    </w:lvl>
    <w:lvl w:ilvl="7" w:tplc="04050019" w:tentative="1">
      <w:start w:val="1"/>
      <w:numFmt w:val="lowerLetter"/>
      <w:lvlText w:val="%8."/>
      <w:lvlJc w:val="left"/>
      <w:pPr>
        <w:ind w:left="5823" w:hanging="360"/>
      </w:pPr>
    </w:lvl>
    <w:lvl w:ilvl="8" w:tplc="0405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14" w15:restartNumberingAfterBreak="0">
    <w:nsid w:val="504935DA"/>
    <w:multiLevelType w:val="hybridMultilevel"/>
    <w:tmpl w:val="7862B6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6F4DEF"/>
    <w:multiLevelType w:val="hybridMultilevel"/>
    <w:tmpl w:val="218093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111B9B"/>
    <w:multiLevelType w:val="hybridMultilevel"/>
    <w:tmpl w:val="61E02C8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B6E1E7C"/>
    <w:multiLevelType w:val="hybridMultilevel"/>
    <w:tmpl w:val="2A683F4E"/>
    <w:lvl w:ilvl="0" w:tplc="F0520D3C">
      <w:start w:val="1"/>
      <w:numFmt w:val="bullet"/>
      <w:pStyle w:val="Seznam1"/>
      <w:lvlText w:val=""/>
      <w:lvlJc w:val="left"/>
      <w:pPr>
        <w:ind w:left="720" w:hanging="360"/>
      </w:pPr>
      <w:rPr>
        <w:rFonts w:ascii="Symbol" w:hAnsi="Symbol" w:hint="default"/>
        <w:color w:val="00A5CC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214878"/>
    <w:multiLevelType w:val="multilevel"/>
    <w:tmpl w:val="702477A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9" w15:restartNumberingAfterBreak="0">
    <w:nsid w:val="7D9A6090"/>
    <w:multiLevelType w:val="hybridMultilevel"/>
    <w:tmpl w:val="61EAAD48"/>
    <w:lvl w:ilvl="0" w:tplc="0405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6"/>
  </w:num>
  <w:num w:numId="3">
    <w:abstractNumId w:val="17"/>
  </w:num>
  <w:num w:numId="4">
    <w:abstractNumId w:val="7"/>
  </w:num>
  <w:num w:numId="5">
    <w:abstractNumId w:val="13"/>
  </w:num>
  <w:num w:numId="6">
    <w:abstractNumId w:val="3"/>
  </w:num>
  <w:num w:numId="7">
    <w:abstractNumId w:val="10"/>
  </w:num>
  <w:num w:numId="8">
    <w:abstractNumId w:val="1"/>
  </w:num>
  <w:num w:numId="9">
    <w:abstractNumId w:val="4"/>
  </w:num>
  <w:num w:numId="10">
    <w:abstractNumId w:val="14"/>
  </w:num>
  <w:num w:numId="11">
    <w:abstractNumId w:val="9"/>
  </w:num>
  <w:num w:numId="12">
    <w:abstractNumId w:val="2"/>
  </w:num>
  <w:num w:numId="13">
    <w:abstractNumId w:val="16"/>
  </w:num>
  <w:num w:numId="14">
    <w:abstractNumId w:val="8"/>
  </w:num>
  <w:num w:numId="15">
    <w:abstractNumId w:val="5"/>
  </w:num>
  <w:num w:numId="16">
    <w:abstractNumId w:val="19"/>
  </w:num>
  <w:num w:numId="17">
    <w:abstractNumId w:val="11"/>
  </w:num>
  <w:num w:numId="18">
    <w:abstractNumId w:val="12"/>
  </w:num>
  <w:num w:numId="19">
    <w:abstractNumId w:val="0"/>
  </w:num>
  <w:num w:numId="20">
    <w:abstractNumId w:val="15"/>
  </w:num>
  <w:num w:numId="21">
    <w:abstractNumId w:val="4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removePersonalInformation/>
  <w:removeDateAndTime/>
  <w:proofState w:spelling="clean" w:grammar="clean"/>
  <w:attachedTemplate r:id="rId1"/>
  <w:defaultTabStop w:val="709"/>
  <w:hyphenationZone w:val="425"/>
  <w:characterSpacingControl w:val="doNotCompress"/>
  <w:hdrShapeDefaults>
    <o:shapedefaults v:ext="edit" spidmax="2049">
      <o:colormru v:ext="edit" colors="#00a5c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5C8E"/>
    <w:rsid w:val="0000219A"/>
    <w:rsid w:val="00003B71"/>
    <w:rsid w:val="00003D1F"/>
    <w:rsid w:val="0000408D"/>
    <w:rsid w:val="0000694B"/>
    <w:rsid w:val="00006D1C"/>
    <w:rsid w:val="00010BCB"/>
    <w:rsid w:val="0001196C"/>
    <w:rsid w:val="00014114"/>
    <w:rsid w:val="000144E5"/>
    <w:rsid w:val="00016C50"/>
    <w:rsid w:val="00024CA5"/>
    <w:rsid w:val="00033442"/>
    <w:rsid w:val="00034811"/>
    <w:rsid w:val="00036CC2"/>
    <w:rsid w:val="00037521"/>
    <w:rsid w:val="0004095A"/>
    <w:rsid w:val="00041908"/>
    <w:rsid w:val="00042759"/>
    <w:rsid w:val="00046798"/>
    <w:rsid w:val="00046F25"/>
    <w:rsid w:val="0005299B"/>
    <w:rsid w:val="00055876"/>
    <w:rsid w:val="000564E4"/>
    <w:rsid w:val="000602A0"/>
    <w:rsid w:val="00061FCD"/>
    <w:rsid w:val="000629F8"/>
    <w:rsid w:val="00062DE2"/>
    <w:rsid w:val="00062E12"/>
    <w:rsid w:val="00065473"/>
    <w:rsid w:val="0006690D"/>
    <w:rsid w:val="0006784D"/>
    <w:rsid w:val="00067F0B"/>
    <w:rsid w:val="00070C41"/>
    <w:rsid w:val="00073085"/>
    <w:rsid w:val="00075623"/>
    <w:rsid w:val="00076F2D"/>
    <w:rsid w:val="000777C6"/>
    <w:rsid w:val="00077FB4"/>
    <w:rsid w:val="00084537"/>
    <w:rsid w:val="0008736E"/>
    <w:rsid w:val="00087451"/>
    <w:rsid w:val="0009278A"/>
    <w:rsid w:val="00093C66"/>
    <w:rsid w:val="000943DB"/>
    <w:rsid w:val="000952EB"/>
    <w:rsid w:val="000954BC"/>
    <w:rsid w:val="000A0375"/>
    <w:rsid w:val="000A1233"/>
    <w:rsid w:val="000A3D83"/>
    <w:rsid w:val="000A49DF"/>
    <w:rsid w:val="000A4C4A"/>
    <w:rsid w:val="000A5D90"/>
    <w:rsid w:val="000B04E3"/>
    <w:rsid w:val="000B0FF5"/>
    <w:rsid w:val="000B5FFF"/>
    <w:rsid w:val="000C1E40"/>
    <w:rsid w:val="000C34EC"/>
    <w:rsid w:val="000C6916"/>
    <w:rsid w:val="000C69C4"/>
    <w:rsid w:val="000D0C8C"/>
    <w:rsid w:val="000D36E0"/>
    <w:rsid w:val="000D53C1"/>
    <w:rsid w:val="000D58DE"/>
    <w:rsid w:val="000D6133"/>
    <w:rsid w:val="000E1318"/>
    <w:rsid w:val="000E17E9"/>
    <w:rsid w:val="000E1A0E"/>
    <w:rsid w:val="000E1AD6"/>
    <w:rsid w:val="000E4359"/>
    <w:rsid w:val="000E6C4A"/>
    <w:rsid w:val="000E70C7"/>
    <w:rsid w:val="000E7A5C"/>
    <w:rsid w:val="000F0B7C"/>
    <w:rsid w:val="000F0CDA"/>
    <w:rsid w:val="000F0D94"/>
    <w:rsid w:val="000F1B2C"/>
    <w:rsid w:val="00100BA9"/>
    <w:rsid w:val="0010105D"/>
    <w:rsid w:val="001013B4"/>
    <w:rsid w:val="001017CF"/>
    <w:rsid w:val="00102D90"/>
    <w:rsid w:val="001048D4"/>
    <w:rsid w:val="001060A1"/>
    <w:rsid w:val="00107B5B"/>
    <w:rsid w:val="0011210B"/>
    <w:rsid w:val="00115A50"/>
    <w:rsid w:val="0011732E"/>
    <w:rsid w:val="00124877"/>
    <w:rsid w:val="00125C6A"/>
    <w:rsid w:val="00130650"/>
    <w:rsid w:val="00136914"/>
    <w:rsid w:val="001375D1"/>
    <w:rsid w:val="00141054"/>
    <w:rsid w:val="001412CE"/>
    <w:rsid w:val="00144E1E"/>
    <w:rsid w:val="001528F0"/>
    <w:rsid w:val="001532CB"/>
    <w:rsid w:val="00155498"/>
    <w:rsid w:val="00157118"/>
    <w:rsid w:val="001575ED"/>
    <w:rsid w:val="00160425"/>
    <w:rsid w:val="00161BB7"/>
    <w:rsid w:val="00162BA6"/>
    <w:rsid w:val="0016345C"/>
    <w:rsid w:val="00165307"/>
    <w:rsid w:val="001658B0"/>
    <w:rsid w:val="00166CD3"/>
    <w:rsid w:val="001673CD"/>
    <w:rsid w:val="0016793D"/>
    <w:rsid w:val="001733B4"/>
    <w:rsid w:val="00173732"/>
    <w:rsid w:val="001803C9"/>
    <w:rsid w:val="00182525"/>
    <w:rsid w:val="0018284A"/>
    <w:rsid w:val="00187108"/>
    <w:rsid w:val="00192774"/>
    <w:rsid w:val="001979FB"/>
    <w:rsid w:val="001A0B1B"/>
    <w:rsid w:val="001A6503"/>
    <w:rsid w:val="001B3CBB"/>
    <w:rsid w:val="001B5FF8"/>
    <w:rsid w:val="001B65FE"/>
    <w:rsid w:val="001B6AD3"/>
    <w:rsid w:val="001B6E18"/>
    <w:rsid w:val="001C3C2B"/>
    <w:rsid w:val="001C54BF"/>
    <w:rsid w:val="001D1CFF"/>
    <w:rsid w:val="001D33E0"/>
    <w:rsid w:val="001D33EC"/>
    <w:rsid w:val="001D3CDB"/>
    <w:rsid w:val="001D50A7"/>
    <w:rsid w:val="001D5C5A"/>
    <w:rsid w:val="001D7E86"/>
    <w:rsid w:val="001E00B2"/>
    <w:rsid w:val="001E025E"/>
    <w:rsid w:val="001E02EE"/>
    <w:rsid w:val="001E0EC6"/>
    <w:rsid w:val="001E2081"/>
    <w:rsid w:val="001E592B"/>
    <w:rsid w:val="001E7CD7"/>
    <w:rsid w:val="001E7E62"/>
    <w:rsid w:val="001F2370"/>
    <w:rsid w:val="001F2ACD"/>
    <w:rsid w:val="001F33EA"/>
    <w:rsid w:val="001F4816"/>
    <w:rsid w:val="001F4CA5"/>
    <w:rsid w:val="001F7CDF"/>
    <w:rsid w:val="00201048"/>
    <w:rsid w:val="00203F71"/>
    <w:rsid w:val="00203FD2"/>
    <w:rsid w:val="00204950"/>
    <w:rsid w:val="00204D1F"/>
    <w:rsid w:val="002109BF"/>
    <w:rsid w:val="00210DD3"/>
    <w:rsid w:val="002127CA"/>
    <w:rsid w:val="00213CA4"/>
    <w:rsid w:val="002173E9"/>
    <w:rsid w:val="00221555"/>
    <w:rsid w:val="00221818"/>
    <w:rsid w:val="00223081"/>
    <w:rsid w:val="00223355"/>
    <w:rsid w:val="0022541C"/>
    <w:rsid w:val="0022568F"/>
    <w:rsid w:val="00231CD9"/>
    <w:rsid w:val="002407F6"/>
    <w:rsid w:val="00241183"/>
    <w:rsid w:val="00245223"/>
    <w:rsid w:val="002453D1"/>
    <w:rsid w:val="00246376"/>
    <w:rsid w:val="00247F80"/>
    <w:rsid w:val="00252415"/>
    <w:rsid w:val="0025381B"/>
    <w:rsid w:val="0025530D"/>
    <w:rsid w:val="00257633"/>
    <w:rsid w:val="00260742"/>
    <w:rsid w:val="002609A4"/>
    <w:rsid w:val="00261C61"/>
    <w:rsid w:val="00264967"/>
    <w:rsid w:val="002676A0"/>
    <w:rsid w:val="0027097B"/>
    <w:rsid w:val="00271E1A"/>
    <w:rsid w:val="00272574"/>
    <w:rsid w:val="0027330B"/>
    <w:rsid w:val="00277017"/>
    <w:rsid w:val="0027777E"/>
    <w:rsid w:val="00284D2C"/>
    <w:rsid w:val="002875DE"/>
    <w:rsid w:val="00297CB1"/>
    <w:rsid w:val="002B0EAB"/>
    <w:rsid w:val="002B31E5"/>
    <w:rsid w:val="002B476D"/>
    <w:rsid w:val="002B5216"/>
    <w:rsid w:val="002B76EA"/>
    <w:rsid w:val="002B76EC"/>
    <w:rsid w:val="002C5387"/>
    <w:rsid w:val="002C7C75"/>
    <w:rsid w:val="002D0D91"/>
    <w:rsid w:val="002D4323"/>
    <w:rsid w:val="002D6F66"/>
    <w:rsid w:val="002D7437"/>
    <w:rsid w:val="002E2CB2"/>
    <w:rsid w:val="002E41FD"/>
    <w:rsid w:val="002E46DF"/>
    <w:rsid w:val="002E493E"/>
    <w:rsid w:val="002E5EAC"/>
    <w:rsid w:val="002E65B7"/>
    <w:rsid w:val="002F0FCC"/>
    <w:rsid w:val="002F28C2"/>
    <w:rsid w:val="002F3D64"/>
    <w:rsid w:val="002F698C"/>
    <w:rsid w:val="002F7C10"/>
    <w:rsid w:val="00301D26"/>
    <w:rsid w:val="00302AA2"/>
    <w:rsid w:val="003052B6"/>
    <w:rsid w:val="003058E6"/>
    <w:rsid w:val="00307E02"/>
    <w:rsid w:val="00311151"/>
    <w:rsid w:val="003118E5"/>
    <w:rsid w:val="00314444"/>
    <w:rsid w:val="00320405"/>
    <w:rsid w:val="00320BF0"/>
    <w:rsid w:val="00321DB7"/>
    <w:rsid w:val="003252DB"/>
    <w:rsid w:val="003269DD"/>
    <w:rsid w:val="00326CF2"/>
    <w:rsid w:val="0032789A"/>
    <w:rsid w:val="00332B8E"/>
    <w:rsid w:val="00335032"/>
    <w:rsid w:val="00336389"/>
    <w:rsid w:val="003375CA"/>
    <w:rsid w:val="00340B5B"/>
    <w:rsid w:val="003466CF"/>
    <w:rsid w:val="00351AAB"/>
    <w:rsid w:val="00351F36"/>
    <w:rsid w:val="003562E6"/>
    <w:rsid w:val="003575F6"/>
    <w:rsid w:val="00361B01"/>
    <w:rsid w:val="003625C4"/>
    <w:rsid w:val="00366F12"/>
    <w:rsid w:val="0036768C"/>
    <w:rsid w:val="00371119"/>
    <w:rsid w:val="003726B4"/>
    <w:rsid w:val="00377261"/>
    <w:rsid w:val="00377EF7"/>
    <w:rsid w:val="003827D7"/>
    <w:rsid w:val="0038327D"/>
    <w:rsid w:val="0038367C"/>
    <w:rsid w:val="0038791C"/>
    <w:rsid w:val="00387E7A"/>
    <w:rsid w:val="00391FE4"/>
    <w:rsid w:val="0039633A"/>
    <w:rsid w:val="003A1238"/>
    <w:rsid w:val="003A19CD"/>
    <w:rsid w:val="003A2480"/>
    <w:rsid w:val="003A3495"/>
    <w:rsid w:val="003A5942"/>
    <w:rsid w:val="003A5A96"/>
    <w:rsid w:val="003A7124"/>
    <w:rsid w:val="003A7EA9"/>
    <w:rsid w:val="003B148B"/>
    <w:rsid w:val="003B34A7"/>
    <w:rsid w:val="003B3660"/>
    <w:rsid w:val="003B3A1F"/>
    <w:rsid w:val="003B3F31"/>
    <w:rsid w:val="003B3F65"/>
    <w:rsid w:val="003B7A26"/>
    <w:rsid w:val="003B7CF4"/>
    <w:rsid w:val="003C03A1"/>
    <w:rsid w:val="003C1083"/>
    <w:rsid w:val="003C122C"/>
    <w:rsid w:val="003C2B57"/>
    <w:rsid w:val="003C47DD"/>
    <w:rsid w:val="003D1E37"/>
    <w:rsid w:val="003D2C55"/>
    <w:rsid w:val="003D46B2"/>
    <w:rsid w:val="003E2F11"/>
    <w:rsid w:val="003E7C12"/>
    <w:rsid w:val="004038EB"/>
    <w:rsid w:val="00404976"/>
    <w:rsid w:val="00410B3C"/>
    <w:rsid w:val="00411073"/>
    <w:rsid w:val="00416455"/>
    <w:rsid w:val="00420DFA"/>
    <w:rsid w:val="004215D6"/>
    <w:rsid w:val="00424A8E"/>
    <w:rsid w:val="00426234"/>
    <w:rsid w:val="00434A5C"/>
    <w:rsid w:val="004436DF"/>
    <w:rsid w:val="0044378B"/>
    <w:rsid w:val="00444B13"/>
    <w:rsid w:val="004465EA"/>
    <w:rsid w:val="004466FA"/>
    <w:rsid w:val="0044702E"/>
    <w:rsid w:val="0045368F"/>
    <w:rsid w:val="00455DB8"/>
    <w:rsid w:val="00463E20"/>
    <w:rsid w:val="00465D1B"/>
    <w:rsid w:val="00466D77"/>
    <w:rsid w:val="00467E4C"/>
    <w:rsid w:val="00473B6F"/>
    <w:rsid w:val="00475ABA"/>
    <w:rsid w:val="0047626C"/>
    <w:rsid w:val="004800E0"/>
    <w:rsid w:val="0048446B"/>
    <w:rsid w:val="00484C5B"/>
    <w:rsid w:val="00493916"/>
    <w:rsid w:val="0049409D"/>
    <w:rsid w:val="004A0070"/>
    <w:rsid w:val="004A02A8"/>
    <w:rsid w:val="004A3F19"/>
    <w:rsid w:val="004A567E"/>
    <w:rsid w:val="004C0A3C"/>
    <w:rsid w:val="004C11BF"/>
    <w:rsid w:val="004C2E97"/>
    <w:rsid w:val="004C43C9"/>
    <w:rsid w:val="004D052D"/>
    <w:rsid w:val="004D4FA3"/>
    <w:rsid w:val="004D64FD"/>
    <w:rsid w:val="004D6D69"/>
    <w:rsid w:val="004E0F41"/>
    <w:rsid w:val="004E3D17"/>
    <w:rsid w:val="004E725D"/>
    <w:rsid w:val="004E7651"/>
    <w:rsid w:val="004E76AB"/>
    <w:rsid w:val="004F0974"/>
    <w:rsid w:val="004F30D1"/>
    <w:rsid w:val="004F3C14"/>
    <w:rsid w:val="004F4B06"/>
    <w:rsid w:val="004F4E76"/>
    <w:rsid w:val="004F5205"/>
    <w:rsid w:val="004F52C5"/>
    <w:rsid w:val="00500020"/>
    <w:rsid w:val="0050594A"/>
    <w:rsid w:val="00506BE9"/>
    <w:rsid w:val="00507164"/>
    <w:rsid w:val="005071E8"/>
    <w:rsid w:val="00507DF8"/>
    <w:rsid w:val="00511F17"/>
    <w:rsid w:val="00520E20"/>
    <w:rsid w:val="005254B9"/>
    <w:rsid w:val="00526664"/>
    <w:rsid w:val="00530B02"/>
    <w:rsid w:val="00531473"/>
    <w:rsid w:val="0053596F"/>
    <w:rsid w:val="00536158"/>
    <w:rsid w:val="00540E06"/>
    <w:rsid w:val="00541794"/>
    <w:rsid w:val="005419FC"/>
    <w:rsid w:val="005438B4"/>
    <w:rsid w:val="0054799C"/>
    <w:rsid w:val="005525E7"/>
    <w:rsid w:val="00560143"/>
    <w:rsid w:val="00563841"/>
    <w:rsid w:val="00566933"/>
    <w:rsid w:val="00570207"/>
    <w:rsid w:val="00580AB2"/>
    <w:rsid w:val="00580BED"/>
    <w:rsid w:val="005819FD"/>
    <w:rsid w:val="00584BEC"/>
    <w:rsid w:val="00596FCA"/>
    <w:rsid w:val="005A0F32"/>
    <w:rsid w:val="005A3278"/>
    <w:rsid w:val="005A5558"/>
    <w:rsid w:val="005A784B"/>
    <w:rsid w:val="005B0AE4"/>
    <w:rsid w:val="005B22FB"/>
    <w:rsid w:val="005B7794"/>
    <w:rsid w:val="005B77A0"/>
    <w:rsid w:val="005C21D0"/>
    <w:rsid w:val="005C2257"/>
    <w:rsid w:val="005C4E7D"/>
    <w:rsid w:val="005C56AA"/>
    <w:rsid w:val="005C5A37"/>
    <w:rsid w:val="005D006B"/>
    <w:rsid w:val="005E0A25"/>
    <w:rsid w:val="005E1616"/>
    <w:rsid w:val="005E3D49"/>
    <w:rsid w:val="005E7564"/>
    <w:rsid w:val="005F012F"/>
    <w:rsid w:val="005F3258"/>
    <w:rsid w:val="005F4768"/>
    <w:rsid w:val="005F5BC2"/>
    <w:rsid w:val="005F6B79"/>
    <w:rsid w:val="00601CD7"/>
    <w:rsid w:val="006040A5"/>
    <w:rsid w:val="00607AE6"/>
    <w:rsid w:val="00614E7C"/>
    <w:rsid w:val="00615B30"/>
    <w:rsid w:val="00621C03"/>
    <w:rsid w:val="00622FF2"/>
    <w:rsid w:val="0062316B"/>
    <w:rsid w:val="00624DE9"/>
    <w:rsid w:val="00625736"/>
    <w:rsid w:val="006271D7"/>
    <w:rsid w:val="00627307"/>
    <w:rsid w:val="00631F19"/>
    <w:rsid w:val="00633111"/>
    <w:rsid w:val="006334CD"/>
    <w:rsid w:val="006369A0"/>
    <w:rsid w:val="00637777"/>
    <w:rsid w:val="00643626"/>
    <w:rsid w:val="00644B3C"/>
    <w:rsid w:val="0064587A"/>
    <w:rsid w:val="00645C5C"/>
    <w:rsid w:val="00646C45"/>
    <w:rsid w:val="00646F85"/>
    <w:rsid w:val="00650BEB"/>
    <w:rsid w:val="00650CF0"/>
    <w:rsid w:val="00653BFD"/>
    <w:rsid w:val="00654024"/>
    <w:rsid w:val="006546EF"/>
    <w:rsid w:val="00654973"/>
    <w:rsid w:val="00655718"/>
    <w:rsid w:val="006570A1"/>
    <w:rsid w:val="006579ED"/>
    <w:rsid w:val="006620B6"/>
    <w:rsid w:val="00662DBC"/>
    <w:rsid w:val="00664EE3"/>
    <w:rsid w:val="006664B0"/>
    <w:rsid w:val="00666D46"/>
    <w:rsid w:val="00670925"/>
    <w:rsid w:val="006729FA"/>
    <w:rsid w:val="00673BC0"/>
    <w:rsid w:val="00673BC6"/>
    <w:rsid w:val="00680610"/>
    <w:rsid w:val="00685DFC"/>
    <w:rsid w:val="00687010"/>
    <w:rsid w:val="00692B1D"/>
    <w:rsid w:val="00694ADD"/>
    <w:rsid w:val="006972C8"/>
    <w:rsid w:val="00697928"/>
    <w:rsid w:val="006A3B2E"/>
    <w:rsid w:val="006A3FB0"/>
    <w:rsid w:val="006B0C5E"/>
    <w:rsid w:val="006C314F"/>
    <w:rsid w:val="006C4604"/>
    <w:rsid w:val="006C5012"/>
    <w:rsid w:val="006C541F"/>
    <w:rsid w:val="006C6E96"/>
    <w:rsid w:val="006D03A1"/>
    <w:rsid w:val="006D11EA"/>
    <w:rsid w:val="006D2057"/>
    <w:rsid w:val="006D332B"/>
    <w:rsid w:val="006E1E81"/>
    <w:rsid w:val="006E4B12"/>
    <w:rsid w:val="006F152D"/>
    <w:rsid w:val="006F387D"/>
    <w:rsid w:val="006F396B"/>
    <w:rsid w:val="006F42B2"/>
    <w:rsid w:val="007025AB"/>
    <w:rsid w:val="00703750"/>
    <w:rsid w:val="00707219"/>
    <w:rsid w:val="007110BC"/>
    <w:rsid w:val="00711CB6"/>
    <w:rsid w:val="0071355F"/>
    <w:rsid w:val="007215DA"/>
    <w:rsid w:val="00723D65"/>
    <w:rsid w:val="0072592C"/>
    <w:rsid w:val="00725AF1"/>
    <w:rsid w:val="0073173D"/>
    <w:rsid w:val="00732E3F"/>
    <w:rsid w:val="00737C5D"/>
    <w:rsid w:val="00746501"/>
    <w:rsid w:val="0075219B"/>
    <w:rsid w:val="00754F1A"/>
    <w:rsid w:val="007577CA"/>
    <w:rsid w:val="00761F16"/>
    <w:rsid w:val="00763431"/>
    <w:rsid w:val="00764DC6"/>
    <w:rsid w:val="00764F31"/>
    <w:rsid w:val="0077069F"/>
    <w:rsid w:val="00771287"/>
    <w:rsid w:val="0077297A"/>
    <w:rsid w:val="007764D1"/>
    <w:rsid w:val="00776921"/>
    <w:rsid w:val="007774A6"/>
    <w:rsid w:val="007777B8"/>
    <w:rsid w:val="00777AF3"/>
    <w:rsid w:val="00777F9A"/>
    <w:rsid w:val="00785614"/>
    <w:rsid w:val="00785897"/>
    <w:rsid w:val="00785D4A"/>
    <w:rsid w:val="00786016"/>
    <w:rsid w:val="007872C6"/>
    <w:rsid w:val="007877B8"/>
    <w:rsid w:val="00792C11"/>
    <w:rsid w:val="0079501D"/>
    <w:rsid w:val="007A14D7"/>
    <w:rsid w:val="007A15DF"/>
    <w:rsid w:val="007A18D9"/>
    <w:rsid w:val="007B106D"/>
    <w:rsid w:val="007B18D2"/>
    <w:rsid w:val="007B1F94"/>
    <w:rsid w:val="007B4900"/>
    <w:rsid w:val="007B5820"/>
    <w:rsid w:val="007B6E93"/>
    <w:rsid w:val="007B76C9"/>
    <w:rsid w:val="007C2B67"/>
    <w:rsid w:val="007C66BD"/>
    <w:rsid w:val="007D2958"/>
    <w:rsid w:val="007D2F17"/>
    <w:rsid w:val="007D45B7"/>
    <w:rsid w:val="007D4705"/>
    <w:rsid w:val="007D67BA"/>
    <w:rsid w:val="007D7611"/>
    <w:rsid w:val="007D795C"/>
    <w:rsid w:val="007E524C"/>
    <w:rsid w:val="007E6639"/>
    <w:rsid w:val="007E7992"/>
    <w:rsid w:val="007F00A4"/>
    <w:rsid w:val="007F3C0E"/>
    <w:rsid w:val="007F3E27"/>
    <w:rsid w:val="007F46CE"/>
    <w:rsid w:val="007F4F58"/>
    <w:rsid w:val="0080137D"/>
    <w:rsid w:val="008014DE"/>
    <w:rsid w:val="00802030"/>
    <w:rsid w:val="008026BC"/>
    <w:rsid w:val="00803307"/>
    <w:rsid w:val="00803B8A"/>
    <w:rsid w:val="00810A89"/>
    <w:rsid w:val="00816F26"/>
    <w:rsid w:val="00825A2D"/>
    <w:rsid w:val="008276CB"/>
    <w:rsid w:val="00827E50"/>
    <w:rsid w:val="00830CCF"/>
    <w:rsid w:val="0083103F"/>
    <w:rsid w:val="00833DD2"/>
    <w:rsid w:val="00834715"/>
    <w:rsid w:val="00836242"/>
    <w:rsid w:val="00842E41"/>
    <w:rsid w:val="008438DA"/>
    <w:rsid w:val="008450E1"/>
    <w:rsid w:val="00845923"/>
    <w:rsid w:val="008463E5"/>
    <w:rsid w:val="0084753A"/>
    <w:rsid w:val="00847AA9"/>
    <w:rsid w:val="008514CD"/>
    <w:rsid w:val="00856149"/>
    <w:rsid w:val="00856D65"/>
    <w:rsid w:val="00862429"/>
    <w:rsid w:val="0086664B"/>
    <w:rsid w:val="0087164C"/>
    <w:rsid w:val="008738C7"/>
    <w:rsid w:val="008740CE"/>
    <w:rsid w:val="00877F43"/>
    <w:rsid w:val="00881067"/>
    <w:rsid w:val="008811D9"/>
    <w:rsid w:val="008816C9"/>
    <w:rsid w:val="00883115"/>
    <w:rsid w:val="00883DED"/>
    <w:rsid w:val="0088575A"/>
    <w:rsid w:val="0089315E"/>
    <w:rsid w:val="00896690"/>
    <w:rsid w:val="0089721E"/>
    <w:rsid w:val="008A1071"/>
    <w:rsid w:val="008A288B"/>
    <w:rsid w:val="008A43CD"/>
    <w:rsid w:val="008A4B4E"/>
    <w:rsid w:val="008A70BA"/>
    <w:rsid w:val="008B2784"/>
    <w:rsid w:val="008B52F3"/>
    <w:rsid w:val="008C53C0"/>
    <w:rsid w:val="008C6CEA"/>
    <w:rsid w:val="008D064A"/>
    <w:rsid w:val="008D2274"/>
    <w:rsid w:val="008D2D05"/>
    <w:rsid w:val="008D7750"/>
    <w:rsid w:val="008E0F94"/>
    <w:rsid w:val="008E4340"/>
    <w:rsid w:val="008E578E"/>
    <w:rsid w:val="008E5E4D"/>
    <w:rsid w:val="008F3292"/>
    <w:rsid w:val="008F4F45"/>
    <w:rsid w:val="00900A82"/>
    <w:rsid w:val="0090217E"/>
    <w:rsid w:val="00902506"/>
    <w:rsid w:val="0090264D"/>
    <w:rsid w:val="00902856"/>
    <w:rsid w:val="00902BED"/>
    <w:rsid w:val="00903198"/>
    <w:rsid w:val="00903B0E"/>
    <w:rsid w:val="00911017"/>
    <w:rsid w:val="009119F7"/>
    <w:rsid w:val="00913591"/>
    <w:rsid w:val="009135B1"/>
    <w:rsid w:val="009170F5"/>
    <w:rsid w:val="00917C3E"/>
    <w:rsid w:val="009251BE"/>
    <w:rsid w:val="0092598C"/>
    <w:rsid w:val="0093000F"/>
    <w:rsid w:val="009306CB"/>
    <w:rsid w:val="0093464B"/>
    <w:rsid w:val="00936DE0"/>
    <w:rsid w:val="00942BDD"/>
    <w:rsid w:val="00954598"/>
    <w:rsid w:val="009601CD"/>
    <w:rsid w:val="00964863"/>
    <w:rsid w:val="00967D0B"/>
    <w:rsid w:val="00970AA3"/>
    <w:rsid w:val="009722FD"/>
    <w:rsid w:val="00972EAD"/>
    <w:rsid w:val="00984DAF"/>
    <w:rsid w:val="00996141"/>
    <w:rsid w:val="00997D70"/>
    <w:rsid w:val="009A2DAA"/>
    <w:rsid w:val="009A58FB"/>
    <w:rsid w:val="009A5C5E"/>
    <w:rsid w:val="009A5C8E"/>
    <w:rsid w:val="009A6344"/>
    <w:rsid w:val="009A6740"/>
    <w:rsid w:val="009B00C1"/>
    <w:rsid w:val="009B4338"/>
    <w:rsid w:val="009B4F27"/>
    <w:rsid w:val="009C0DB6"/>
    <w:rsid w:val="009C0F76"/>
    <w:rsid w:val="009C1E0B"/>
    <w:rsid w:val="009C1F8D"/>
    <w:rsid w:val="009C546C"/>
    <w:rsid w:val="009C5C3D"/>
    <w:rsid w:val="009C5FBB"/>
    <w:rsid w:val="009D0202"/>
    <w:rsid w:val="009D17B8"/>
    <w:rsid w:val="009D2033"/>
    <w:rsid w:val="009D5BFF"/>
    <w:rsid w:val="009D7EE2"/>
    <w:rsid w:val="009E0534"/>
    <w:rsid w:val="009E0CA3"/>
    <w:rsid w:val="009E0F53"/>
    <w:rsid w:val="009E485C"/>
    <w:rsid w:val="009F3AA1"/>
    <w:rsid w:val="009F4A88"/>
    <w:rsid w:val="009F4C1E"/>
    <w:rsid w:val="009F6814"/>
    <w:rsid w:val="00A00A76"/>
    <w:rsid w:val="00A0357F"/>
    <w:rsid w:val="00A035AA"/>
    <w:rsid w:val="00A048BB"/>
    <w:rsid w:val="00A10B9A"/>
    <w:rsid w:val="00A11FEB"/>
    <w:rsid w:val="00A134B6"/>
    <w:rsid w:val="00A14763"/>
    <w:rsid w:val="00A16BC3"/>
    <w:rsid w:val="00A20540"/>
    <w:rsid w:val="00A231D8"/>
    <w:rsid w:val="00A2443C"/>
    <w:rsid w:val="00A377BF"/>
    <w:rsid w:val="00A40965"/>
    <w:rsid w:val="00A44A1B"/>
    <w:rsid w:val="00A45157"/>
    <w:rsid w:val="00A50EF4"/>
    <w:rsid w:val="00A5290F"/>
    <w:rsid w:val="00A52FD4"/>
    <w:rsid w:val="00A537D3"/>
    <w:rsid w:val="00A54878"/>
    <w:rsid w:val="00A548A3"/>
    <w:rsid w:val="00A5598D"/>
    <w:rsid w:val="00A56F78"/>
    <w:rsid w:val="00A57018"/>
    <w:rsid w:val="00A616AD"/>
    <w:rsid w:val="00A650A2"/>
    <w:rsid w:val="00A662B0"/>
    <w:rsid w:val="00A72D91"/>
    <w:rsid w:val="00A7366D"/>
    <w:rsid w:val="00A76030"/>
    <w:rsid w:val="00A77CAA"/>
    <w:rsid w:val="00A821A2"/>
    <w:rsid w:val="00A839E5"/>
    <w:rsid w:val="00A872DE"/>
    <w:rsid w:val="00A90B0E"/>
    <w:rsid w:val="00A91A85"/>
    <w:rsid w:val="00A92164"/>
    <w:rsid w:val="00A92FDF"/>
    <w:rsid w:val="00A96773"/>
    <w:rsid w:val="00AA4D53"/>
    <w:rsid w:val="00AA6B9E"/>
    <w:rsid w:val="00AB025C"/>
    <w:rsid w:val="00AB0AA4"/>
    <w:rsid w:val="00AB1B2A"/>
    <w:rsid w:val="00AB4CE9"/>
    <w:rsid w:val="00AB4DE5"/>
    <w:rsid w:val="00AB662C"/>
    <w:rsid w:val="00AC0722"/>
    <w:rsid w:val="00AC143E"/>
    <w:rsid w:val="00AC5663"/>
    <w:rsid w:val="00AC58D8"/>
    <w:rsid w:val="00AC5909"/>
    <w:rsid w:val="00AC5946"/>
    <w:rsid w:val="00AC5B28"/>
    <w:rsid w:val="00AC6E3B"/>
    <w:rsid w:val="00AC70E4"/>
    <w:rsid w:val="00AD30E3"/>
    <w:rsid w:val="00AD32A2"/>
    <w:rsid w:val="00AD69F8"/>
    <w:rsid w:val="00AD6C30"/>
    <w:rsid w:val="00AE15FF"/>
    <w:rsid w:val="00AE3B89"/>
    <w:rsid w:val="00AE4F54"/>
    <w:rsid w:val="00AE50C9"/>
    <w:rsid w:val="00AE5A08"/>
    <w:rsid w:val="00AF0391"/>
    <w:rsid w:val="00AF0E0A"/>
    <w:rsid w:val="00AF353A"/>
    <w:rsid w:val="00B007E8"/>
    <w:rsid w:val="00B00F2B"/>
    <w:rsid w:val="00B03380"/>
    <w:rsid w:val="00B05734"/>
    <w:rsid w:val="00B057C9"/>
    <w:rsid w:val="00B07764"/>
    <w:rsid w:val="00B07921"/>
    <w:rsid w:val="00B10345"/>
    <w:rsid w:val="00B11BBA"/>
    <w:rsid w:val="00B17BB5"/>
    <w:rsid w:val="00B25830"/>
    <w:rsid w:val="00B36C79"/>
    <w:rsid w:val="00B37EC6"/>
    <w:rsid w:val="00B40582"/>
    <w:rsid w:val="00B469E5"/>
    <w:rsid w:val="00B46D2F"/>
    <w:rsid w:val="00B46E22"/>
    <w:rsid w:val="00B4780A"/>
    <w:rsid w:val="00B47896"/>
    <w:rsid w:val="00B51ADD"/>
    <w:rsid w:val="00B5393E"/>
    <w:rsid w:val="00B548ED"/>
    <w:rsid w:val="00B55773"/>
    <w:rsid w:val="00B55EBD"/>
    <w:rsid w:val="00B66BC0"/>
    <w:rsid w:val="00B671C8"/>
    <w:rsid w:val="00B705E9"/>
    <w:rsid w:val="00B716C4"/>
    <w:rsid w:val="00B7263F"/>
    <w:rsid w:val="00B73A8C"/>
    <w:rsid w:val="00B75555"/>
    <w:rsid w:val="00B826E2"/>
    <w:rsid w:val="00B8296E"/>
    <w:rsid w:val="00B9070D"/>
    <w:rsid w:val="00B90E5D"/>
    <w:rsid w:val="00B92FCB"/>
    <w:rsid w:val="00B94192"/>
    <w:rsid w:val="00B9544D"/>
    <w:rsid w:val="00B972EA"/>
    <w:rsid w:val="00BA2112"/>
    <w:rsid w:val="00BA2292"/>
    <w:rsid w:val="00BA37A0"/>
    <w:rsid w:val="00BA5692"/>
    <w:rsid w:val="00BA6301"/>
    <w:rsid w:val="00BB5CFC"/>
    <w:rsid w:val="00BB7AA1"/>
    <w:rsid w:val="00BC24B9"/>
    <w:rsid w:val="00BC31B2"/>
    <w:rsid w:val="00BC3420"/>
    <w:rsid w:val="00BC3F4B"/>
    <w:rsid w:val="00BD09F9"/>
    <w:rsid w:val="00BD2BB2"/>
    <w:rsid w:val="00BD3130"/>
    <w:rsid w:val="00BD6CFD"/>
    <w:rsid w:val="00BE003A"/>
    <w:rsid w:val="00BE0AE3"/>
    <w:rsid w:val="00BE1B77"/>
    <w:rsid w:val="00BE23EE"/>
    <w:rsid w:val="00BE573D"/>
    <w:rsid w:val="00BF328F"/>
    <w:rsid w:val="00BF5237"/>
    <w:rsid w:val="00BF64E4"/>
    <w:rsid w:val="00C007AA"/>
    <w:rsid w:val="00C0346E"/>
    <w:rsid w:val="00C05906"/>
    <w:rsid w:val="00C13221"/>
    <w:rsid w:val="00C13399"/>
    <w:rsid w:val="00C20266"/>
    <w:rsid w:val="00C208DE"/>
    <w:rsid w:val="00C22765"/>
    <w:rsid w:val="00C23B75"/>
    <w:rsid w:val="00C23D3E"/>
    <w:rsid w:val="00C23FE4"/>
    <w:rsid w:val="00C261C2"/>
    <w:rsid w:val="00C30D5F"/>
    <w:rsid w:val="00C31281"/>
    <w:rsid w:val="00C40F56"/>
    <w:rsid w:val="00C419E4"/>
    <w:rsid w:val="00C449DF"/>
    <w:rsid w:val="00C50814"/>
    <w:rsid w:val="00C50B88"/>
    <w:rsid w:val="00C51331"/>
    <w:rsid w:val="00C55921"/>
    <w:rsid w:val="00C56A96"/>
    <w:rsid w:val="00C64023"/>
    <w:rsid w:val="00C66329"/>
    <w:rsid w:val="00C67FE8"/>
    <w:rsid w:val="00C705D2"/>
    <w:rsid w:val="00C721B0"/>
    <w:rsid w:val="00C77FFD"/>
    <w:rsid w:val="00C81E4B"/>
    <w:rsid w:val="00C82C5B"/>
    <w:rsid w:val="00C844AE"/>
    <w:rsid w:val="00C8540E"/>
    <w:rsid w:val="00C8564A"/>
    <w:rsid w:val="00C857AA"/>
    <w:rsid w:val="00C85EFA"/>
    <w:rsid w:val="00C904B2"/>
    <w:rsid w:val="00C90D54"/>
    <w:rsid w:val="00C97536"/>
    <w:rsid w:val="00CA079A"/>
    <w:rsid w:val="00CA3956"/>
    <w:rsid w:val="00CA7149"/>
    <w:rsid w:val="00CA7CDA"/>
    <w:rsid w:val="00CB1EBC"/>
    <w:rsid w:val="00CB348F"/>
    <w:rsid w:val="00CB5375"/>
    <w:rsid w:val="00CB64CC"/>
    <w:rsid w:val="00CC1FE0"/>
    <w:rsid w:val="00CC4D90"/>
    <w:rsid w:val="00CD31E3"/>
    <w:rsid w:val="00CD59A5"/>
    <w:rsid w:val="00CD631F"/>
    <w:rsid w:val="00CD6C98"/>
    <w:rsid w:val="00CD7754"/>
    <w:rsid w:val="00CE04B8"/>
    <w:rsid w:val="00CE1226"/>
    <w:rsid w:val="00CE1BB9"/>
    <w:rsid w:val="00CE21D6"/>
    <w:rsid w:val="00CE2678"/>
    <w:rsid w:val="00CE333C"/>
    <w:rsid w:val="00CF3BAD"/>
    <w:rsid w:val="00D00087"/>
    <w:rsid w:val="00D000DF"/>
    <w:rsid w:val="00D00535"/>
    <w:rsid w:val="00D028EC"/>
    <w:rsid w:val="00D03317"/>
    <w:rsid w:val="00D068C5"/>
    <w:rsid w:val="00D06A85"/>
    <w:rsid w:val="00D07AE8"/>
    <w:rsid w:val="00D10351"/>
    <w:rsid w:val="00D11430"/>
    <w:rsid w:val="00D129B7"/>
    <w:rsid w:val="00D158A6"/>
    <w:rsid w:val="00D161A3"/>
    <w:rsid w:val="00D17D0C"/>
    <w:rsid w:val="00D22E09"/>
    <w:rsid w:val="00D2306B"/>
    <w:rsid w:val="00D3031A"/>
    <w:rsid w:val="00D32934"/>
    <w:rsid w:val="00D3454C"/>
    <w:rsid w:val="00D41B9A"/>
    <w:rsid w:val="00D42FB3"/>
    <w:rsid w:val="00D44235"/>
    <w:rsid w:val="00D44F81"/>
    <w:rsid w:val="00D475AE"/>
    <w:rsid w:val="00D51106"/>
    <w:rsid w:val="00D54682"/>
    <w:rsid w:val="00D54DF3"/>
    <w:rsid w:val="00D559BB"/>
    <w:rsid w:val="00D55F47"/>
    <w:rsid w:val="00D563B0"/>
    <w:rsid w:val="00D61BC1"/>
    <w:rsid w:val="00D62E27"/>
    <w:rsid w:val="00D62EE7"/>
    <w:rsid w:val="00D6440F"/>
    <w:rsid w:val="00D6478D"/>
    <w:rsid w:val="00D648CB"/>
    <w:rsid w:val="00D67FDE"/>
    <w:rsid w:val="00D706D0"/>
    <w:rsid w:val="00D71C75"/>
    <w:rsid w:val="00D71F41"/>
    <w:rsid w:val="00D758C0"/>
    <w:rsid w:val="00D8234C"/>
    <w:rsid w:val="00D85227"/>
    <w:rsid w:val="00D85645"/>
    <w:rsid w:val="00D95C1B"/>
    <w:rsid w:val="00D9711B"/>
    <w:rsid w:val="00D972D6"/>
    <w:rsid w:val="00D97E21"/>
    <w:rsid w:val="00DA2825"/>
    <w:rsid w:val="00DA46E5"/>
    <w:rsid w:val="00DA49CF"/>
    <w:rsid w:val="00DA51F1"/>
    <w:rsid w:val="00DA7ABB"/>
    <w:rsid w:val="00DB4738"/>
    <w:rsid w:val="00DB4A8D"/>
    <w:rsid w:val="00DB6EB2"/>
    <w:rsid w:val="00DC7584"/>
    <w:rsid w:val="00DD10BA"/>
    <w:rsid w:val="00DD19A7"/>
    <w:rsid w:val="00DD22EE"/>
    <w:rsid w:val="00DD7D98"/>
    <w:rsid w:val="00DE5BF3"/>
    <w:rsid w:val="00DE61B8"/>
    <w:rsid w:val="00DF1FF5"/>
    <w:rsid w:val="00DF2A9F"/>
    <w:rsid w:val="00DF30CF"/>
    <w:rsid w:val="00E0078C"/>
    <w:rsid w:val="00E02AE9"/>
    <w:rsid w:val="00E03EDD"/>
    <w:rsid w:val="00E077D3"/>
    <w:rsid w:val="00E11A13"/>
    <w:rsid w:val="00E16D0D"/>
    <w:rsid w:val="00E17131"/>
    <w:rsid w:val="00E17F8A"/>
    <w:rsid w:val="00E22A4D"/>
    <w:rsid w:val="00E23044"/>
    <w:rsid w:val="00E25224"/>
    <w:rsid w:val="00E274E4"/>
    <w:rsid w:val="00E32B23"/>
    <w:rsid w:val="00E32E30"/>
    <w:rsid w:val="00E33FE4"/>
    <w:rsid w:val="00E340B5"/>
    <w:rsid w:val="00E36133"/>
    <w:rsid w:val="00E36EDB"/>
    <w:rsid w:val="00E370A0"/>
    <w:rsid w:val="00E43E0D"/>
    <w:rsid w:val="00E44002"/>
    <w:rsid w:val="00E45689"/>
    <w:rsid w:val="00E47C61"/>
    <w:rsid w:val="00E53FC6"/>
    <w:rsid w:val="00E54E72"/>
    <w:rsid w:val="00E563F7"/>
    <w:rsid w:val="00E6043C"/>
    <w:rsid w:val="00E607FA"/>
    <w:rsid w:val="00E63529"/>
    <w:rsid w:val="00E65ED6"/>
    <w:rsid w:val="00E74809"/>
    <w:rsid w:val="00E74E5E"/>
    <w:rsid w:val="00E752FD"/>
    <w:rsid w:val="00E8656E"/>
    <w:rsid w:val="00E86803"/>
    <w:rsid w:val="00E9077C"/>
    <w:rsid w:val="00E917B6"/>
    <w:rsid w:val="00E91BC6"/>
    <w:rsid w:val="00E924A4"/>
    <w:rsid w:val="00E926C8"/>
    <w:rsid w:val="00E9314F"/>
    <w:rsid w:val="00E95F88"/>
    <w:rsid w:val="00E96571"/>
    <w:rsid w:val="00E9661F"/>
    <w:rsid w:val="00E968DB"/>
    <w:rsid w:val="00EA266D"/>
    <w:rsid w:val="00EA2879"/>
    <w:rsid w:val="00EA4C6E"/>
    <w:rsid w:val="00EA5089"/>
    <w:rsid w:val="00EA6044"/>
    <w:rsid w:val="00EA6ADD"/>
    <w:rsid w:val="00EA79DB"/>
    <w:rsid w:val="00EB13A6"/>
    <w:rsid w:val="00EB3362"/>
    <w:rsid w:val="00EC0943"/>
    <w:rsid w:val="00EC0ECB"/>
    <w:rsid w:val="00EC449A"/>
    <w:rsid w:val="00EC493F"/>
    <w:rsid w:val="00EC4948"/>
    <w:rsid w:val="00EC6F29"/>
    <w:rsid w:val="00EC7781"/>
    <w:rsid w:val="00ED0E80"/>
    <w:rsid w:val="00ED12AF"/>
    <w:rsid w:val="00ED319D"/>
    <w:rsid w:val="00EE0E47"/>
    <w:rsid w:val="00EE41F1"/>
    <w:rsid w:val="00EE4E05"/>
    <w:rsid w:val="00EE4E69"/>
    <w:rsid w:val="00EE52EE"/>
    <w:rsid w:val="00EE6316"/>
    <w:rsid w:val="00EF1362"/>
    <w:rsid w:val="00EF5B55"/>
    <w:rsid w:val="00F00073"/>
    <w:rsid w:val="00F03F99"/>
    <w:rsid w:val="00F051C1"/>
    <w:rsid w:val="00F06FC5"/>
    <w:rsid w:val="00F10756"/>
    <w:rsid w:val="00F11470"/>
    <w:rsid w:val="00F11F7E"/>
    <w:rsid w:val="00F14471"/>
    <w:rsid w:val="00F1516B"/>
    <w:rsid w:val="00F154AE"/>
    <w:rsid w:val="00F25907"/>
    <w:rsid w:val="00F27A2F"/>
    <w:rsid w:val="00F33D44"/>
    <w:rsid w:val="00F371EB"/>
    <w:rsid w:val="00F42006"/>
    <w:rsid w:val="00F421C4"/>
    <w:rsid w:val="00F42462"/>
    <w:rsid w:val="00F4263F"/>
    <w:rsid w:val="00F43E4D"/>
    <w:rsid w:val="00F468FE"/>
    <w:rsid w:val="00F506CF"/>
    <w:rsid w:val="00F54683"/>
    <w:rsid w:val="00F54FB1"/>
    <w:rsid w:val="00F6415C"/>
    <w:rsid w:val="00F6566E"/>
    <w:rsid w:val="00F7507E"/>
    <w:rsid w:val="00F7569D"/>
    <w:rsid w:val="00F77F6F"/>
    <w:rsid w:val="00F826F0"/>
    <w:rsid w:val="00F85B20"/>
    <w:rsid w:val="00F865B4"/>
    <w:rsid w:val="00F87BE6"/>
    <w:rsid w:val="00F9085D"/>
    <w:rsid w:val="00F973E9"/>
    <w:rsid w:val="00FA08B8"/>
    <w:rsid w:val="00FA0BE3"/>
    <w:rsid w:val="00FA126D"/>
    <w:rsid w:val="00FA1E0F"/>
    <w:rsid w:val="00FA37AE"/>
    <w:rsid w:val="00FA4FDD"/>
    <w:rsid w:val="00FA50C6"/>
    <w:rsid w:val="00FB1044"/>
    <w:rsid w:val="00FB53BA"/>
    <w:rsid w:val="00FB5DB7"/>
    <w:rsid w:val="00FC2739"/>
    <w:rsid w:val="00FC4E38"/>
    <w:rsid w:val="00FC5A4B"/>
    <w:rsid w:val="00FC6D15"/>
    <w:rsid w:val="00FD0288"/>
    <w:rsid w:val="00FD1260"/>
    <w:rsid w:val="00FD1AFE"/>
    <w:rsid w:val="00FD27A0"/>
    <w:rsid w:val="00FD444B"/>
    <w:rsid w:val="00FD67F5"/>
    <w:rsid w:val="00FD776B"/>
    <w:rsid w:val="00FE4F3A"/>
    <w:rsid w:val="00FE758D"/>
    <w:rsid w:val="00FF1A99"/>
    <w:rsid w:val="00FF3824"/>
    <w:rsid w:val="00FF4FC6"/>
    <w:rsid w:val="00FF784C"/>
    <w:rsid w:val="00FF7F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00a5cc"/>
    </o:shapedefaults>
    <o:shapelayout v:ext="edit">
      <o:idmap v:ext="edit" data="1"/>
    </o:shapelayout>
  </w:shapeDefaults>
  <w:decimalSymbol w:val=","/>
  <w:listSeparator w:val=";"/>
  <w14:docId w14:val="3A8D678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60143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aliases w:val="h1,H1,Nadpis 1-Nadpis smlouvy,Základní kapitola,V_Head1,Záhlaví 1,0Überschrift 1,1Überschrift 1,2Überschrift 1,3Überschrift 1,4Überschrift 1,5Überschrift 1,6Überschrift 1,7Überschrift 1,8Überschrift 1,9Überschrift 1,10Überschrift 1,Clanek1"/>
    <w:basedOn w:val="Normln"/>
    <w:next w:val="Normln"/>
    <w:link w:val="Nadpis1Char"/>
    <w:qFormat/>
    <w:rsid w:val="00192774"/>
    <w:pPr>
      <w:keepNext/>
      <w:keepLines/>
      <w:numPr>
        <w:numId w:val="9"/>
      </w:numPr>
      <w:spacing w:before="480" w:after="0"/>
      <w:outlineLvl w:val="0"/>
    </w:pPr>
    <w:rPr>
      <w:rFonts w:eastAsia="Times New Roman"/>
      <w:color w:val="00436A"/>
      <w:sz w:val="28"/>
      <w:szCs w:val="32"/>
      <w:shd w:val="clear" w:color="auto" w:fill="FFFFFF"/>
      <w:lang w:eastAsia="cs-CZ"/>
    </w:rPr>
  </w:style>
  <w:style w:type="paragraph" w:styleId="Nadpis2">
    <w:name w:val="heading 2"/>
    <w:aliases w:val="Podkapitola základní kapitoly,Podkapitola1,F2,Nadpis kapitoly,V_Head2,V_Head21,V_Head22,hlavicka,h2,F21,Záhlaví 2,Clanek2,headline"/>
    <w:basedOn w:val="Normln"/>
    <w:next w:val="Normln"/>
    <w:link w:val="Nadpis2Char"/>
    <w:autoRedefine/>
    <w:unhideWhenUsed/>
    <w:qFormat/>
    <w:rsid w:val="009C0F76"/>
    <w:pPr>
      <w:keepNext/>
      <w:keepLines/>
      <w:spacing w:before="200" w:after="120"/>
      <w:outlineLvl w:val="1"/>
    </w:pPr>
    <w:rPr>
      <w:rFonts w:eastAsia="Times New Roman"/>
      <w:color w:val="00B0F0"/>
      <w:sz w:val="28"/>
      <w:szCs w:val="26"/>
      <w:lang w:eastAsia="cs-CZ"/>
    </w:rPr>
  </w:style>
  <w:style w:type="paragraph" w:styleId="Nadpis3">
    <w:name w:val="heading 3"/>
    <w:basedOn w:val="Normln"/>
    <w:next w:val="Normln"/>
    <w:link w:val="Nadpis3Char"/>
    <w:autoRedefine/>
    <w:uiPriority w:val="9"/>
    <w:unhideWhenUsed/>
    <w:qFormat/>
    <w:rsid w:val="0008736E"/>
    <w:pPr>
      <w:keepNext/>
      <w:keepLines/>
      <w:spacing w:before="260" w:after="120" w:line="260" w:lineRule="atLeast"/>
      <w:outlineLvl w:val="2"/>
    </w:pPr>
    <w:rPr>
      <w:rFonts w:eastAsia="Times New Roman"/>
      <w:color w:val="00A5CC"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08736E"/>
    <w:pPr>
      <w:keepNext/>
      <w:spacing w:before="240" w:after="60"/>
      <w:outlineLvl w:val="3"/>
    </w:pPr>
    <w:rPr>
      <w:rFonts w:eastAsia="Times New Roman"/>
      <w:b/>
      <w:bCs/>
      <w:szCs w:val="28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E36133"/>
    <w:pPr>
      <w:spacing w:before="240" w:after="60"/>
      <w:outlineLvl w:val="4"/>
    </w:pPr>
    <w:rPr>
      <w:rFonts w:eastAsia="Times New Roman"/>
      <w:bCs/>
      <w:i/>
      <w:iCs/>
      <w:szCs w:val="26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9E0534"/>
    <w:pPr>
      <w:numPr>
        <w:ilvl w:val="5"/>
        <w:numId w:val="1"/>
      </w:numPr>
      <w:spacing w:before="240" w:after="60"/>
      <w:outlineLvl w:val="5"/>
    </w:pPr>
    <w:rPr>
      <w:rFonts w:eastAsia="Times New Roman"/>
      <w:b/>
      <w:bCs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9E0534"/>
    <w:pPr>
      <w:numPr>
        <w:ilvl w:val="6"/>
        <w:numId w:val="1"/>
      </w:numPr>
      <w:spacing w:before="240" w:after="60"/>
      <w:outlineLvl w:val="6"/>
    </w:pPr>
    <w:rPr>
      <w:rFonts w:eastAsia="Times New Roman"/>
      <w:sz w:val="24"/>
      <w:szCs w:val="24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9E0534"/>
    <w:pPr>
      <w:numPr>
        <w:ilvl w:val="7"/>
        <w:numId w:val="1"/>
      </w:numPr>
      <w:spacing w:before="240" w:after="60"/>
      <w:outlineLvl w:val="7"/>
    </w:pPr>
    <w:rPr>
      <w:rFonts w:eastAsia="Times New Roman"/>
      <w:i/>
      <w:iCs/>
      <w:sz w:val="24"/>
      <w:szCs w:val="24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9E0534"/>
    <w:pPr>
      <w:numPr>
        <w:ilvl w:val="8"/>
        <w:numId w:val="1"/>
      </w:numPr>
      <w:spacing w:before="240" w:after="60"/>
      <w:outlineLvl w:val="8"/>
    </w:pPr>
    <w:rPr>
      <w:rFonts w:ascii="Calibri Light" w:eastAsia="Times New Roman" w:hAnsi="Calibri Light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01048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01048"/>
  </w:style>
  <w:style w:type="paragraph" w:styleId="Zpat">
    <w:name w:val="footer"/>
    <w:basedOn w:val="Normln"/>
    <w:link w:val="ZpatChar"/>
    <w:uiPriority w:val="99"/>
    <w:unhideWhenUsed/>
    <w:rsid w:val="00201048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01048"/>
  </w:style>
  <w:style w:type="paragraph" w:styleId="Textbubliny">
    <w:name w:val="Balloon Text"/>
    <w:basedOn w:val="Normln"/>
    <w:link w:val="TextbublinyChar"/>
    <w:uiPriority w:val="99"/>
    <w:semiHidden/>
    <w:unhideWhenUsed/>
    <w:rsid w:val="00DE61B8"/>
    <w:pPr>
      <w:spacing w:line="240" w:lineRule="auto"/>
    </w:pPr>
    <w:rPr>
      <w:rFonts w:ascii="Segoe UI" w:hAnsi="Segoe UI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DE61B8"/>
    <w:rPr>
      <w:rFonts w:ascii="Segoe UI" w:hAnsi="Segoe UI" w:cs="Segoe UI"/>
      <w:sz w:val="18"/>
      <w:szCs w:val="18"/>
    </w:rPr>
  </w:style>
  <w:style w:type="character" w:customStyle="1" w:styleId="Nadpis1Char">
    <w:name w:val="Nadpis 1 Char"/>
    <w:aliases w:val="h1 Char,H1 Char,Nadpis 1-Nadpis smlouvy Char,Základní kapitola Char,V_Head1 Char,Záhlaví 1 Char,0Überschrift 1 Char,1Überschrift 1 Char,2Überschrift 1 Char,3Überschrift 1 Char,4Überschrift 1 Char,5Überschrift 1 Char,6Überschrift 1 Char"/>
    <w:link w:val="Nadpis1"/>
    <w:rsid w:val="00192774"/>
    <w:rPr>
      <w:rFonts w:eastAsia="Times New Roman"/>
      <w:color w:val="00436A"/>
      <w:sz w:val="28"/>
      <w:szCs w:val="32"/>
    </w:rPr>
  </w:style>
  <w:style w:type="character" w:customStyle="1" w:styleId="Nadpis2Char">
    <w:name w:val="Nadpis 2 Char"/>
    <w:aliases w:val="Podkapitola základní kapitoly Char,Podkapitola1 Char,F2 Char,Nadpis kapitoly Char,V_Head2 Char,V_Head21 Char,V_Head22 Char,hlavicka Char,h2 Char,F21 Char,Záhlaví 2 Char,Clanek2 Char,headline Char"/>
    <w:link w:val="Nadpis2"/>
    <w:rsid w:val="009C0F76"/>
    <w:rPr>
      <w:rFonts w:eastAsia="Times New Roman"/>
      <w:color w:val="00B0F0"/>
      <w:sz w:val="28"/>
      <w:szCs w:val="26"/>
    </w:rPr>
  </w:style>
  <w:style w:type="character" w:customStyle="1" w:styleId="Nadpis3Char">
    <w:name w:val="Nadpis 3 Char"/>
    <w:link w:val="Nadpis3"/>
    <w:uiPriority w:val="9"/>
    <w:rsid w:val="0008736E"/>
    <w:rPr>
      <w:rFonts w:ascii="Trebuchet MS" w:eastAsia="Times New Roman" w:hAnsi="Trebuchet MS"/>
      <w:color w:val="00A5CC"/>
      <w:sz w:val="22"/>
      <w:szCs w:val="24"/>
      <w:lang w:eastAsia="en-US"/>
    </w:rPr>
  </w:style>
  <w:style w:type="character" w:styleId="Zstupntext">
    <w:name w:val="Placeholder Text"/>
    <w:uiPriority w:val="99"/>
    <w:semiHidden/>
    <w:rsid w:val="00BD3130"/>
    <w:rPr>
      <w:color w:val="808080"/>
    </w:rPr>
  </w:style>
  <w:style w:type="table" w:styleId="Barevnmkazvraznn5">
    <w:name w:val="Colorful Grid Accent 5"/>
    <w:aliases w:val="tabulka_602,602_tabulka"/>
    <w:basedOn w:val="Normlntabulka"/>
    <w:uiPriority w:val="73"/>
    <w:rsid w:val="00AE5A08"/>
    <w:rPr>
      <w:rFonts w:ascii="Trebuchet MS" w:hAnsi="Trebuchet MS"/>
      <w:color w:val="FFFFFF"/>
    </w:rPr>
    <w:tblPr>
      <w:tblStyleRowBandSize w:val="2"/>
      <w:tblStyleColBandSize w:val="1"/>
      <w:tblBorders>
        <w:insideH w:val="single" w:sz="6" w:space="0" w:color="FFFFFF"/>
        <w:insideV w:val="single" w:sz="6" w:space="0" w:color="FFFFFF"/>
      </w:tblBorders>
    </w:tblPr>
    <w:tcPr>
      <w:shd w:val="clear" w:color="auto" w:fill="DAEEF3"/>
      <w:vAlign w:val="center"/>
    </w:tcPr>
    <w:tblStylePr w:type="firstRow">
      <w:rPr>
        <w:rFonts w:ascii="Trebuchet MS" w:hAnsi="Trebuchet MS"/>
        <w:b w:val="0"/>
        <w:bCs/>
        <w:color w:val="FFFFFF"/>
        <w:sz w:val="26"/>
      </w:rPr>
      <w:tblPr/>
      <w:tcPr>
        <w:shd w:val="clear" w:color="auto" w:fill="4BACC6"/>
      </w:tcPr>
    </w:tblStylePr>
    <w:tblStylePr w:type="lastRow">
      <w:pPr>
        <w:jc w:val="left"/>
      </w:pPr>
      <w:rPr>
        <w:rFonts w:ascii="Trebuchet MS" w:hAnsi="Trebuchet MS"/>
        <w:b/>
        <w:bCs/>
        <w:color w:val="808080"/>
        <w:sz w:val="20"/>
      </w:rPr>
    </w:tblStylePr>
    <w:tblStylePr w:type="firstCol">
      <w:pPr>
        <w:jc w:val="left"/>
      </w:pPr>
      <w:rPr>
        <w:rFonts w:ascii="Trebuchet MS" w:hAnsi="Trebuchet MS"/>
        <w:color w:val="215868"/>
        <w:sz w:val="20"/>
      </w:rPr>
    </w:tblStylePr>
    <w:tblStylePr w:type="lastCol">
      <w:pPr>
        <w:jc w:val="left"/>
      </w:pPr>
      <w:rPr>
        <w:rFonts w:ascii="Trebuchet MS" w:hAnsi="Trebuchet MS"/>
        <w:color w:val="595959"/>
        <w:sz w:val="18"/>
      </w:rPr>
    </w:tblStylePr>
    <w:tblStylePr w:type="band1Horz">
      <w:rPr>
        <w:rFonts w:ascii="Trebuchet MS" w:hAnsi="Trebuchet MS"/>
        <w:color w:val="595959"/>
        <w:sz w:val="18"/>
      </w:rPr>
      <w:tblPr/>
      <w:tcPr>
        <w:shd w:val="clear" w:color="auto" w:fill="DAEEF3"/>
      </w:tcPr>
    </w:tblStylePr>
    <w:tblStylePr w:type="band2Horz">
      <w:pPr>
        <w:jc w:val="left"/>
      </w:pPr>
      <w:rPr>
        <w:rFonts w:ascii="Trebuchet MS" w:hAnsi="Trebuchet MS"/>
        <w:color w:val="595959"/>
        <w:sz w:val="18"/>
      </w:rPr>
      <w:tblPr/>
      <w:tcPr>
        <w:shd w:val="clear" w:color="auto" w:fill="DAEEF3"/>
      </w:tcPr>
    </w:tblStylePr>
  </w:style>
  <w:style w:type="paragraph" w:styleId="Odstavecseseznamem">
    <w:name w:val="List Paragraph"/>
    <w:basedOn w:val="Normln"/>
    <w:link w:val="OdstavecseseznamemChar"/>
    <w:uiPriority w:val="34"/>
    <w:qFormat/>
    <w:rsid w:val="00BE23EE"/>
    <w:pPr>
      <w:ind w:left="708"/>
    </w:pPr>
    <w:rPr>
      <w:sz w:val="18"/>
    </w:rPr>
  </w:style>
  <w:style w:type="paragraph" w:styleId="Nzev">
    <w:name w:val="Title"/>
    <w:basedOn w:val="Normln"/>
    <w:next w:val="Normln"/>
    <w:link w:val="NzevChar"/>
    <w:uiPriority w:val="10"/>
    <w:rsid w:val="00D06A85"/>
    <w:pPr>
      <w:spacing w:line="240" w:lineRule="auto"/>
      <w:contextualSpacing/>
    </w:pPr>
    <w:rPr>
      <w:rFonts w:eastAsiaTheme="majorEastAsia" w:cstheme="majorBidi"/>
      <w:color w:val="00436A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D06A85"/>
    <w:rPr>
      <w:rFonts w:ascii="Trebuchet MS" w:eastAsiaTheme="majorEastAsia" w:hAnsi="Trebuchet MS" w:cstheme="majorBidi"/>
      <w:color w:val="00436A"/>
      <w:spacing w:val="-10"/>
      <w:kern w:val="28"/>
      <w:sz w:val="56"/>
      <w:szCs w:val="56"/>
      <w:lang w:eastAsia="en-US"/>
    </w:rPr>
  </w:style>
  <w:style w:type="character" w:customStyle="1" w:styleId="OdstavecseseznamemChar">
    <w:name w:val="Odstavec se seznamem Char"/>
    <w:link w:val="Odstavecseseznamem"/>
    <w:uiPriority w:val="34"/>
    <w:rsid w:val="00BE23EE"/>
    <w:rPr>
      <w:rFonts w:ascii="Trebuchet MS" w:hAnsi="Trebuchet MS"/>
      <w:sz w:val="18"/>
      <w:szCs w:val="22"/>
      <w:lang w:eastAsia="en-US"/>
    </w:rPr>
  </w:style>
  <w:style w:type="paragraph" w:styleId="Podtitul">
    <w:name w:val="Subtitle"/>
    <w:basedOn w:val="Normln"/>
    <w:next w:val="Normln"/>
    <w:link w:val="PodtitulChar"/>
    <w:uiPriority w:val="11"/>
    <w:rsid w:val="00D06A85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</w:rPr>
  </w:style>
  <w:style w:type="character" w:customStyle="1" w:styleId="Nadpis4Char">
    <w:name w:val="Nadpis 4 Char"/>
    <w:link w:val="Nadpis4"/>
    <w:uiPriority w:val="9"/>
    <w:rsid w:val="0008736E"/>
    <w:rPr>
      <w:rFonts w:ascii="Trebuchet MS" w:eastAsia="Times New Roman" w:hAnsi="Trebuchet MS"/>
      <w:b/>
      <w:bCs/>
      <w:szCs w:val="28"/>
      <w:lang w:eastAsia="en-US"/>
    </w:rPr>
  </w:style>
  <w:style w:type="character" w:customStyle="1" w:styleId="PodtitulChar">
    <w:name w:val="Podtitul Char"/>
    <w:basedOn w:val="Standardnpsmoodstavce"/>
    <w:link w:val="Podtitul"/>
    <w:uiPriority w:val="11"/>
    <w:rsid w:val="00D06A85"/>
    <w:rPr>
      <w:rFonts w:ascii="Trebuchet MS" w:eastAsiaTheme="minorEastAsia" w:hAnsi="Trebuchet MS" w:cstheme="minorBidi"/>
      <w:color w:val="5A5A5A" w:themeColor="text1" w:themeTint="A5"/>
      <w:spacing w:val="15"/>
      <w:sz w:val="22"/>
      <w:szCs w:val="22"/>
      <w:lang w:eastAsia="en-US"/>
    </w:rPr>
  </w:style>
  <w:style w:type="character" w:customStyle="1" w:styleId="Nadpis5Char">
    <w:name w:val="Nadpis 5 Char"/>
    <w:link w:val="Nadpis5"/>
    <w:uiPriority w:val="9"/>
    <w:rsid w:val="00E36133"/>
    <w:rPr>
      <w:rFonts w:ascii="Trebuchet MS" w:eastAsia="Times New Roman" w:hAnsi="Trebuchet MS"/>
      <w:bCs/>
      <w:i/>
      <w:iCs/>
      <w:szCs w:val="26"/>
      <w:lang w:eastAsia="en-US"/>
    </w:rPr>
  </w:style>
  <w:style w:type="character" w:customStyle="1" w:styleId="Nadpis6Char">
    <w:name w:val="Nadpis 6 Char"/>
    <w:link w:val="Nadpis6"/>
    <w:uiPriority w:val="9"/>
    <w:semiHidden/>
    <w:rsid w:val="009E0534"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character" w:customStyle="1" w:styleId="Nadpis7Char">
    <w:name w:val="Nadpis 7 Char"/>
    <w:link w:val="Nadpis7"/>
    <w:uiPriority w:val="9"/>
    <w:semiHidden/>
    <w:rsid w:val="009E0534"/>
    <w:rPr>
      <w:rFonts w:ascii="Calibri" w:eastAsia="Times New Roman" w:hAnsi="Calibri" w:cs="Times New Roman"/>
      <w:sz w:val="24"/>
      <w:szCs w:val="24"/>
      <w:lang w:eastAsia="en-US"/>
    </w:rPr>
  </w:style>
  <w:style w:type="character" w:customStyle="1" w:styleId="Nadpis8Char">
    <w:name w:val="Nadpis 8 Char"/>
    <w:link w:val="Nadpis8"/>
    <w:uiPriority w:val="9"/>
    <w:semiHidden/>
    <w:rsid w:val="009E0534"/>
    <w:rPr>
      <w:rFonts w:ascii="Calibri" w:eastAsia="Times New Roman" w:hAnsi="Calibri" w:cs="Times New Roman"/>
      <w:i/>
      <w:iCs/>
      <w:sz w:val="24"/>
      <w:szCs w:val="24"/>
      <w:lang w:eastAsia="en-US"/>
    </w:rPr>
  </w:style>
  <w:style w:type="character" w:customStyle="1" w:styleId="Nadpis9Char">
    <w:name w:val="Nadpis 9 Char"/>
    <w:link w:val="Nadpis9"/>
    <w:uiPriority w:val="9"/>
    <w:semiHidden/>
    <w:rsid w:val="009E0534"/>
    <w:rPr>
      <w:rFonts w:ascii="Calibri Light" w:eastAsia="Times New Roman" w:hAnsi="Calibri Light" w:cs="Times New Roman"/>
      <w:sz w:val="22"/>
      <w:szCs w:val="22"/>
      <w:lang w:eastAsia="en-US"/>
    </w:rPr>
  </w:style>
  <w:style w:type="paragraph" w:customStyle="1" w:styleId="Seznam12">
    <w:name w:val="Seznam1_2"/>
    <w:basedOn w:val="Seznam1"/>
    <w:qFormat/>
    <w:rsid w:val="00631F19"/>
    <w:pPr>
      <w:ind w:left="1077"/>
    </w:pPr>
  </w:style>
  <w:style w:type="paragraph" w:customStyle="1" w:styleId="Normlned">
    <w:name w:val="Normální_šedý"/>
    <w:basedOn w:val="Normln"/>
    <w:link w:val="NormlnedChar"/>
    <w:qFormat/>
    <w:rsid w:val="00530B02"/>
    <w:rPr>
      <w:color w:val="67686B"/>
    </w:rPr>
  </w:style>
  <w:style w:type="paragraph" w:customStyle="1" w:styleId="Seznam1tm2">
    <w:name w:val="Seznam1_tm_2"/>
    <w:basedOn w:val="Seznam1tm"/>
    <w:qFormat/>
    <w:rsid w:val="002E46DF"/>
    <w:pPr>
      <w:ind w:left="1077"/>
    </w:pPr>
  </w:style>
  <w:style w:type="paragraph" w:customStyle="1" w:styleId="Normlnmodr">
    <w:name w:val="Normální_modrý"/>
    <w:basedOn w:val="Normlned"/>
    <w:link w:val="NormlnmodrChar"/>
    <w:qFormat/>
    <w:rsid w:val="003B34A7"/>
    <w:rPr>
      <w:color w:val="00A5CC"/>
    </w:rPr>
  </w:style>
  <w:style w:type="character" w:customStyle="1" w:styleId="NormlnedChar">
    <w:name w:val="Normální_šedý Char"/>
    <w:link w:val="Normlned"/>
    <w:rsid w:val="00530B02"/>
    <w:rPr>
      <w:rFonts w:ascii="Trebuchet MS" w:hAnsi="Trebuchet MS"/>
      <w:color w:val="67686B"/>
      <w:szCs w:val="22"/>
      <w:lang w:eastAsia="en-US"/>
    </w:rPr>
  </w:style>
  <w:style w:type="paragraph" w:customStyle="1" w:styleId="kurzva">
    <w:name w:val="kurzíva"/>
    <w:basedOn w:val="Normln"/>
    <w:link w:val="kurzvaChar"/>
    <w:qFormat/>
    <w:rsid w:val="00530B02"/>
    <w:rPr>
      <w:i/>
    </w:rPr>
  </w:style>
  <w:style w:type="character" w:customStyle="1" w:styleId="NormlnmodrChar">
    <w:name w:val="Normální_modrý Char"/>
    <w:link w:val="Normlnmodr"/>
    <w:rsid w:val="003B34A7"/>
    <w:rPr>
      <w:rFonts w:ascii="Trebuchet MS" w:hAnsi="Trebuchet MS"/>
      <w:color w:val="00A5CC"/>
      <w:szCs w:val="22"/>
      <w:lang w:eastAsia="en-US"/>
    </w:rPr>
  </w:style>
  <w:style w:type="paragraph" w:customStyle="1" w:styleId="Kurzvaed">
    <w:name w:val="Kurzíva_šedá"/>
    <w:basedOn w:val="Normlned"/>
    <w:link w:val="KurzvaedChar"/>
    <w:qFormat/>
    <w:rsid w:val="00530B02"/>
    <w:rPr>
      <w:i/>
    </w:rPr>
  </w:style>
  <w:style w:type="character" w:customStyle="1" w:styleId="kurzvaChar">
    <w:name w:val="kurzíva Char"/>
    <w:link w:val="kurzva"/>
    <w:rsid w:val="00530B02"/>
    <w:rPr>
      <w:rFonts w:ascii="Trebuchet MS" w:hAnsi="Trebuchet MS"/>
      <w:i/>
      <w:szCs w:val="22"/>
      <w:lang w:eastAsia="en-US"/>
    </w:rPr>
  </w:style>
  <w:style w:type="paragraph" w:customStyle="1" w:styleId="Kurzvamodr">
    <w:name w:val="Kurzíva_modrá"/>
    <w:basedOn w:val="Normlnmodr"/>
    <w:link w:val="KurzvamodrChar"/>
    <w:qFormat/>
    <w:rsid w:val="003B34A7"/>
    <w:rPr>
      <w:i/>
    </w:rPr>
  </w:style>
  <w:style w:type="character" w:customStyle="1" w:styleId="KurzvaedChar">
    <w:name w:val="Kurzíva_šedá Char"/>
    <w:link w:val="Kurzvaed"/>
    <w:rsid w:val="00530B02"/>
    <w:rPr>
      <w:rFonts w:ascii="Trebuchet MS" w:hAnsi="Trebuchet MS"/>
      <w:i/>
      <w:color w:val="67686B"/>
      <w:szCs w:val="22"/>
      <w:lang w:eastAsia="en-US"/>
    </w:rPr>
  </w:style>
  <w:style w:type="table" w:styleId="Mkatabulky">
    <w:name w:val="Table Grid"/>
    <w:basedOn w:val="Normlntabulka"/>
    <w:uiPriority w:val="39"/>
    <w:rsid w:val="001E0E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urzvamodrChar">
    <w:name w:val="Kurzíva_modrá Char"/>
    <w:link w:val="Kurzvamodr"/>
    <w:rsid w:val="003B34A7"/>
    <w:rPr>
      <w:rFonts w:ascii="Trebuchet MS" w:hAnsi="Trebuchet MS"/>
      <w:i/>
      <w:color w:val="00A5CC"/>
      <w:szCs w:val="22"/>
      <w:lang w:eastAsia="en-US"/>
    </w:rPr>
  </w:style>
  <w:style w:type="paragraph" w:customStyle="1" w:styleId="Seznam1">
    <w:name w:val="Seznam1"/>
    <w:basedOn w:val="Normln"/>
    <w:link w:val="Seznam1Char"/>
    <w:qFormat/>
    <w:rsid w:val="00771287"/>
    <w:pPr>
      <w:numPr>
        <w:numId w:val="3"/>
      </w:numPr>
      <w:ind w:left="714" w:hanging="357"/>
    </w:pPr>
  </w:style>
  <w:style w:type="paragraph" w:customStyle="1" w:styleId="Seznam1tm">
    <w:name w:val="Seznam1_tm"/>
    <w:basedOn w:val="Normln"/>
    <w:next w:val="Normln"/>
    <w:link w:val="Seznam1tmChar"/>
    <w:qFormat/>
    <w:rsid w:val="00531473"/>
    <w:pPr>
      <w:numPr>
        <w:numId w:val="4"/>
      </w:numPr>
      <w:ind w:left="714" w:hanging="357"/>
    </w:pPr>
  </w:style>
  <w:style w:type="character" w:customStyle="1" w:styleId="Seznam1Char">
    <w:name w:val="Seznam1 Char"/>
    <w:link w:val="Seznam1"/>
    <w:rsid w:val="00771287"/>
    <w:rPr>
      <w:rFonts w:ascii="Trebuchet MS" w:hAnsi="Trebuchet MS"/>
      <w:szCs w:val="22"/>
      <w:lang w:eastAsia="en-US"/>
    </w:rPr>
  </w:style>
  <w:style w:type="paragraph" w:customStyle="1" w:styleId="texttabulka">
    <w:name w:val="text tabulka"/>
    <w:basedOn w:val="Normln"/>
    <w:link w:val="texttabulkaChar"/>
    <w:qFormat/>
    <w:rsid w:val="00771287"/>
  </w:style>
  <w:style w:type="character" w:customStyle="1" w:styleId="Seznam1tmChar">
    <w:name w:val="Seznam1_tm Char"/>
    <w:basedOn w:val="Seznam1Char"/>
    <w:link w:val="Seznam1tm"/>
    <w:rsid w:val="00531473"/>
    <w:rPr>
      <w:rFonts w:ascii="Trebuchet MS" w:hAnsi="Trebuchet MS"/>
      <w:szCs w:val="22"/>
      <w:lang w:eastAsia="en-US"/>
    </w:rPr>
  </w:style>
  <w:style w:type="character" w:customStyle="1" w:styleId="texttabulkaChar">
    <w:name w:val="text tabulka Char"/>
    <w:link w:val="texttabulka"/>
    <w:rsid w:val="00771287"/>
    <w:rPr>
      <w:rFonts w:ascii="Trebuchet MS" w:hAnsi="Trebuchet MS"/>
      <w:szCs w:val="22"/>
      <w:lang w:eastAsia="en-US"/>
    </w:rPr>
  </w:style>
  <w:style w:type="character" w:styleId="Odkaznakoment">
    <w:name w:val="annotation reference"/>
    <w:basedOn w:val="Standardnpsmoodstavce"/>
    <w:uiPriority w:val="99"/>
    <w:semiHidden/>
    <w:unhideWhenUsed/>
    <w:rsid w:val="00CE333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CE333C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E333C"/>
    <w:rPr>
      <w:rFonts w:ascii="Trebuchet MS" w:hAnsi="Trebuchet MS"/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E333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E333C"/>
    <w:rPr>
      <w:rFonts w:ascii="Trebuchet MS" w:hAnsi="Trebuchet MS"/>
      <w:b/>
      <w:bCs/>
      <w:lang w:eastAsia="en-US"/>
    </w:rPr>
  </w:style>
  <w:style w:type="paragraph" w:customStyle="1" w:styleId="602seznambullet">
    <w:name w:val="602_seznam_bullet"/>
    <w:basedOn w:val="Normln"/>
    <w:qFormat/>
    <w:rsid w:val="00A048BB"/>
    <w:pPr>
      <w:numPr>
        <w:numId w:val="8"/>
      </w:numPr>
      <w:spacing w:after="60"/>
      <w:ind w:left="714" w:hanging="357"/>
    </w:pPr>
    <w:rPr>
      <w:rFonts w:ascii="Trebuchet MS" w:hAnsi="Trebuchet MS"/>
      <w:color w:val="666666"/>
    </w:rPr>
  </w:style>
  <w:style w:type="character" w:styleId="Hypertextovodkaz">
    <w:name w:val="Hyperlink"/>
    <w:basedOn w:val="Standardnpsmoodstavce"/>
    <w:uiPriority w:val="99"/>
    <w:unhideWhenUsed/>
    <w:rsid w:val="00314444"/>
    <w:rPr>
      <w:color w:val="0000FF" w:themeColor="hyperlink"/>
      <w:u w:val="single"/>
    </w:rPr>
  </w:style>
  <w:style w:type="paragraph" w:styleId="Nadpisobsahu">
    <w:name w:val="TOC Heading"/>
    <w:basedOn w:val="Nadpis1"/>
    <w:next w:val="Normln"/>
    <w:uiPriority w:val="39"/>
    <w:unhideWhenUsed/>
    <w:qFormat/>
    <w:rsid w:val="00EC6F29"/>
    <w:pPr>
      <w:spacing w:before="240" w:line="259" w:lineRule="auto"/>
      <w:outlineLvl w:val="9"/>
    </w:pPr>
    <w:rPr>
      <w:rFonts w:asciiTheme="majorHAnsi" w:eastAsiaTheme="majorEastAsia" w:hAnsiTheme="majorHAnsi" w:cstheme="majorBidi"/>
      <w:color w:val="007B98" w:themeColor="accent1" w:themeShade="BF"/>
      <w:sz w:val="32"/>
    </w:rPr>
  </w:style>
  <w:style w:type="paragraph" w:styleId="Obsah1">
    <w:name w:val="toc 1"/>
    <w:basedOn w:val="Normln"/>
    <w:next w:val="Normln"/>
    <w:autoRedefine/>
    <w:uiPriority w:val="39"/>
    <w:unhideWhenUsed/>
    <w:rsid w:val="00EC6F29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EC6F29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unhideWhenUsed/>
    <w:rsid w:val="00EC6F29"/>
    <w:pPr>
      <w:spacing w:after="100"/>
      <w:ind w:left="440"/>
    </w:pPr>
  </w:style>
  <w:style w:type="paragraph" w:styleId="Titulek">
    <w:name w:val="caption"/>
    <w:basedOn w:val="Normln"/>
    <w:next w:val="Normln"/>
    <w:uiPriority w:val="35"/>
    <w:unhideWhenUsed/>
    <w:qFormat/>
    <w:rsid w:val="00F42006"/>
    <w:pPr>
      <w:spacing w:line="240" w:lineRule="auto"/>
    </w:pPr>
    <w:rPr>
      <w:i/>
      <w:iCs/>
      <w:color w:val="00436A" w:themeColor="text2"/>
      <w:sz w:val="18"/>
      <w:szCs w:val="18"/>
    </w:rPr>
  </w:style>
  <w:style w:type="character" w:styleId="Sledovanodkaz">
    <w:name w:val="FollowedHyperlink"/>
    <w:basedOn w:val="Standardnpsmoodstavce"/>
    <w:uiPriority w:val="99"/>
    <w:semiHidden/>
    <w:unhideWhenUsed/>
    <w:rsid w:val="00AB662C"/>
    <w:rPr>
      <w:color w:val="800080" w:themeColor="followed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9A58F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288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124910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825683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48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9" Type="http://schemas.openxmlformats.org/officeDocument/2006/relationships/image" Target="media/image240.png"/><Relationship Id="rId3" Type="http://schemas.openxmlformats.org/officeDocument/2006/relationships/styles" Target="styles.xml"/><Relationship Id="rId21" Type="http://schemas.openxmlformats.org/officeDocument/2006/relationships/hyperlink" Target="https://nahlizenidokn.cuzk.cz/" TargetMode="External"/><Relationship Id="rId34" Type="http://schemas.openxmlformats.org/officeDocument/2006/relationships/image" Target="media/image22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image" Target="media/image21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7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32" Type="http://schemas.openxmlformats.org/officeDocument/2006/relationships/image" Target="media/image20.pn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microsoft.com/office/2007/relationships/hdphoto" Target="media/hdphoto1.wdp"/><Relationship Id="rId10" Type="http://schemas.openxmlformats.org/officeDocument/2006/relationships/hyperlink" Target="https://secure-web.cisco.com/1FXcf1pFPVnRRa6GW7L-1wgdSZ5IeC_sUKGHLr6gTK_KK4aA6biXkQyzO9X1iMQ-kkIMWTnHBROi9fIBCYpfsPnbvJyXM2lJpZjAR0jCCndexnWeRCEVXVWgZp403V3e4zWEyT4031tiS7U4NaYD8dgvCxdxyd-hHAWMA3MlnNPHX0nKNNFmNQ9rg-VMXo0n07OQDw3kPJ4WDEsxMv0Ir1gaW8hhUUsYq6iJls7k1g80fu4HZTzJrHv0mQlsTiZxpETCOs-DOM7FhqXf_qCtfy-0Axx8KM35zCypysNFq9s2cgcL5-MdZEbuhEUgSdu_c/https%3A%2F%2Fkotliky.kr-ustecky.cz%2Fzadost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image" Target="cid:image001.png@01D9B333.5C231F90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svt.sfzp.cz/" TargetMode="External"/><Relationship Id="rId27" Type="http://schemas.openxmlformats.org/officeDocument/2006/relationships/image" Target="media/image16.png"/><Relationship Id="rId30" Type="http://schemas.openxmlformats.org/officeDocument/2006/relationships/image" Target="media/image1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jekty\Marketing\602_hl_papir.dotx" TargetMode="External"/></Relationships>
</file>

<file path=word/theme/theme1.xml><?xml version="1.0" encoding="utf-8"?>
<a:theme xmlns:a="http://schemas.openxmlformats.org/drawingml/2006/main" name="Motiv sady Office">
  <a:themeElements>
    <a:clrScheme name="602">
      <a:dk1>
        <a:sysClr val="windowText" lastClr="000000"/>
      </a:dk1>
      <a:lt1>
        <a:sysClr val="window" lastClr="FFFFFF"/>
      </a:lt1>
      <a:dk2>
        <a:srgbClr val="00436A"/>
      </a:dk2>
      <a:lt2>
        <a:srgbClr val="EEECE1"/>
      </a:lt2>
      <a:accent1>
        <a:srgbClr val="00A5CC"/>
      </a:accent1>
      <a:accent2>
        <a:srgbClr val="67686B"/>
      </a:accent2>
      <a:accent3>
        <a:srgbClr val="1396C2"/>
      </a:accent3>
      <a:accent4>
        <a:srgbClr val="0075B2"/>
      </a:accent4>
      <a:accent5>
        <a:srgbClr val="005683"/>
      </a:accent5>
      <a:accent6>
        <a:srgbClr val="4D4D4F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899077-C323-4420-8A44-6D5423912E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602_hl_papir</Template>
  <TotalTime>0</TotalTime>
  <Pages>14</Pages>
  <Words>2003</Words>
  <Characters>11824</Characters>
  <Application>Microsoft Office Word</Application>
  <DocSecurity>0</DocSecurity>
  <Lines>98</Lines>
  <Paragraphs>27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13800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2023-07-17T06:32:00Z</dcterms:created>
  <dcterms:modified xsi:type="dcterms:W3CDTF">2023-07-17T06:33:00Z</dcterms:modified>
</cp:coreProperties>
</file>